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A12934C" w14:textId="594E45AC" w:rsidR="00372B6F" w:rsidRPr="00D43F79" w:rsidRDefault="00884F20" w:rsidP="00D43F79">
      <w:pPr>
        <w:ind w:leftChars="0" w:left="0" w:firstLineChars="0" w:firstLine="0"/>
        <w:jc w:val="both"/>
        <w:rPr>
          <w:rFonts w:asciiTheme="majorHAnsi" w:eastAsia="Arial" w:hAnsiTheme="majorHAnsi" w:cstheme="majorHAnsi"/>
          <w:b/>
          <w:sz w:val="22"/>
          <w:szCs w:val="22"/>
        </w:rPr>
      </w:pPr>
      <w:bookmarkStart w:id="0" w:name="_GoBack"/>
      <w:bookmarkEnd w:id="0"/>
      <w:r w:rsidRPr="00D43F79">
        <w:rPr>
          <w:rFonts w:asciiTheme="majorHAnsi" w:eastAsia="Arial" w:hAnsiTheme="majorHAnsi" w:cstheme="majorHAnsi"/>
          <w:b/>
          <w:sz w:val="22"/>
          <w:szCs w:val="22"/>
        </w:rPr>
        <w:t>ORLEN Team</w:t>
      </w:r>
    </w:p>
    <w:p w14:paraId="139AAAD3" w14:textId="77777777" w:rsidR="00375038" w:rsidRPr="00D43F79" w:rsidRDefault="00375038" w:rsidP="00D43F79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784AB2AA" w14:textId="40CD7BD2" w:rsidR="003A47D5" w:rsidRPr="00D43F79" w:rsidRDefault="00614D36" w:rsidP="00D43F79">
      <w:pPr>
        <w:ind w:left="0" w:hanging="2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133A16">
        <w:rPr>
          <w:rFonts w:asciiTheme="majorHAnsi" w:eastAsia="Arial" w:hAnsiTheme="majorHAnsi" w:cstheme="majorHAnsi"/>
          <w:sz w:val="20"/>
          <w:szCs w:val="20"/>
        </w:rPr>
        <w:t>Początki</w:t>
      </w:r>
      <w:r w:rsidR="00697B38" w:rsidRPr="00133A16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697B38" w:rsidRPr="00D43F79">
        <w:rPr>
          <w:rFonts w:asciiTheme="majorHAnsi" w:eastAsia="Arial" w:hAnsiTheme="majorHAnsi" w:cstheme="majorHAnsi"/>
          <w:sz w:val="20"/>
          <w:szCs w:val="20"/>
        </w:rPr>
        <w:t xml:space="preserve">ORLEN Team sięgają </w:t>
      </w:r>
      <w:r w:rsidR="006F559E" w:rsidRPr="00D43F79">
        <w:rPr>
          <w:rFonts w:asciiTheme="majorHAnsi" w:eastAsia="Arial" w:hAnsiTheme="majorHAnsi" w:cstheme="majorHAnsi"/>
          <w:sz w:val="20"/>
          <w:szCs w:val="20"/>
        </w:rPr>
        <w:t xml:space="preserve">1999 </w:t>
      </w:r>
      <w:r w:rsidR="00697B38" w:rsidRPr="00D43F79">
        <w:rPr>
          <w:rFonts w:asciiTheme="majorHAnsi" w:eastAsia="Arial" w:hAnsiTheme="majorHAnsi" w:cstheme="majorHAnsi"/>
          <w:sz w:val="20"/>
          <w:szCs w:val="20"/>
        </w:rPr>
        <w:t>roku</w:t>
      </w:r>
      <w:r w:rsidR="00AA2AEB" w:rsidRPr="00D43F79">
        <w:rPr>
          <w:rFonts w:asciiTheme="majorHAnsi" w:eastAsia="Arial" w:hAnsiTheme="majorHAnsi" w:cstheme="majorHAnsi"/>
          <w:sz w:val="20"/>
          <w:szCs w:val="20"/>
        </w:rPr>
        <w:t xml:space="preserve"> i głównie związane są z motocyklami. Duży udział w procesie tworzenia pierwszego polskiego zespołu rajdowego miał Jacek </w:t>
      </w:r>
      <w:proofErr w:type="spellStart"/>
      <w:r w:rsidR="00AA2AEB" w:rsidRPr="00D43F79">
        <w:rPr>
          <w:rFonts w:asciiTheme="majorHAnsi" w:eastAsia="Arial" w:hAnsiTheme="majorHAnsi" w:cstheme="majorHAnsi"/>
          <w:sz w:val="20"/>
          <w:szCs w:val="20"/>
        </w:rPr>
        <w:t>Czachor</w:t>
      </w:r>
      <w:proofErr w:type="spellEnd"/>
      <w:r w:rsidR="00AA2AEB" w:rsidRPr="00D43F79">
        <w:rPr>
          <w:rFonts w:asciiTheme="majorHAnsi" w:eastAsia="Arial" w:hAnsiTheme="majorHAnsi" w:cstheme="majorHAnsi"/>
          <w:sz w:val="20"/>
          <w:szCs w:val="20"/>
        </w:rPr>
        <w:t xml:space="preserve">. </w:t>
      </w:r>
      <w:r w:rsidR="004027BD" w:rsidRPr="00D43F79">
        <w:rPr>
          <w:rFonts w:asciiTheme="majorHAnsi" w:eastAsia="Arial" w:hAnsiTheme="majorHAnsi" w:cstheme="majorHAnsi"/>
          <w:sz w:val="20"/>
          <w:szCs w:val="20"/>
        </w:rPr>
        <w:t>Cel od początku</w:t>
      </w:r>
      <w:r w:rsidR="00DF2A4E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DF2A4E" w:rsidRPr="00D43F79">
        <w:rPr>
          <w:rFonts w:asciiTheme="majorHAnsi" w:eastAsia="Arial" w:hAnsiTheme="majorHAnsi" w:cstheme="majorHAnsi"/>
          <w:sz w:val="20"/>
          <w:szCs w:val="20"/>
        </w:rPr>
        <w:t>był</w:t>
      </w:r>
      <w:r w:rsidR="004027BD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41181C" w:rsidRPr="00D43F79">
        <w:rPr>
          <w:rFonts w:asciiTheme="majorHAnsi" w:eastAsia="Arial" w:hAnsiTheme="majorHAnsi" w:cstheme="majorHAnsi"/>
          <w:sz w:val="20"/>
          <w:szCs w:val="20"/>
        </w:rPr>
        <w:t xml:space="preserve">jasno określony – </w:t>
      </w:r>
      <w:r w:rsidR="001165FF">
        <w:rPr>
          <w:rFonts w:asciiTheme="majorHAnsi" w:eastAsia="Arial" w:hAnsiTheme="majorHAnsi" w:cstheme="majorHAnsi"/>
          <w:sz w:val="20"/>
          <w:szCs w:val="20"/>
        </w:rPr>
        <w:t>rywalizacja</w:t>
      </w:r>
      <w:r w:rsidR="0041181C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F56F07" w:rsidRPr="00D43F79">
        <w:rPr>
          <w:rFonts w:asciiTheme="majorHAnsi" w:eastAsia="Arial" w:hAnsiTheme="majorHAnsi" w:cstheme="majorHAnsi"/>
          <w:sz w:val="20"/>
          <w:szCs w:val="20"/>
        </w:rPr>
        <w:t xml:space="preserve">w legendarnym rajdzie Dakar. </w:t>
      </w:r>
      <w:proofErr w:type="spellStart"/>
      <w:r w:rsidR="00F56F07" w:rsidRPr="00D43F79">
        <w:rPr>
          <w:rFonts w:asciiTheme="majorHAnsi" w:eastAsia="Arial" w:hAnsiTheme="majorHAnsi" w:cstheme="majorHAnsi"/>
          <w:sz w:val="20"/>
          <w:szCs w:val="20"/>
        </w:rPr>
        <w:t>Cza</w:t>
      </w:r>
      <w:r w:rsidR="0041181C" w:rsidRPr="00D43F79">
        <w:rPr>
          <w:rFonts w:asciiTheme="majorHAnsi" w:eastAsia="Arial" w:hAnsiTheme="majorHAnsi" w:cstheme="majorHAnsi"/>
          <w:sz w:val="20"/>
          <w:szCs w:val="20"/>
        </w:rPr>
        <w:t>chor</w:t>
      </w:r>
      <w:proofErr w:type="spellEnd"/>
      <w:r w:rsidR="0041181C" w:rsidRPr="00D43F79">
        <w:rPr>
          <w:rFonts w:asciiTheme="majorHAnsi" w:eastAsia="Arial" w:hAnsiTheme="majorHAnsi" w:cstheme="majorHAnsi"/>
          <w:sz w:val="20"/>
          <w:szCs w:val="20"/>
        </w:rPr>
        <w:t xml:space="preserve"> nie musiał długo czekać, bowiem już na początku </w:t>
      </w:r>
      <w:r w:rsidR="00133A16">
        <w:rPr>
          <w:rFonts w:asciiTheme="majorHAnsi" w:eastAsia="Arial" w:hAnsiTheme="majorHAnsi" w:cstheme="majorHAnsi"/>
          <w:sz w:val="20"/>
          <w:szCs w:val="20"/>
        </w:rPr>
        <w:t>2000</w:t>
      </w:r>
      <w:r w:rsidR="0041181C" w:rsidRPr="00D43F79">
        <w:rPr>
          <w:rFonts w:asciiTheme="majorHAnsi" w:eastAsia="Arial" w:hAnsiTheme="majorHAnsi" w:cstheme="majorHAnsi"/>
          <w:sz w:val="20"/>
          <w:szCs w:val="20"/>
        </w:rPr>
        <w:t xml:space="preserve"> roku razem z Markiem Dąbrowskim po raz pierwszy </w:t>
      </w:r>
      <w:r w:rsidR="00497B0A" w:rsidRPr="00D43F79">
        <w:rPr>
          <w:rFonts w:asciiTheme="majorHAnsi" w:eastAsia="Arial" w:hAnsiTheme="majorHAnsi" w:cstheme="majorHAnsi"/>
          <w:sz w:val="20"/>
          <w:szCs w:val="20"/>
        </w:rPr>
        <w:t xml:space="preserve">wystartował w Dakarze reprezentując Polski Koncern Naftowy. </w:t>
      </w:r>
      <w:r w:rsidR="0046150E" w:rsidRPr="00D43F79">
        <w:rPr>
          <w:rFonts w:asciiTheme="majorHAnsi" w:eastAsia="Arial" w:hAnsiTheme="majorHAnsi" w:cstheme="majorHAnsi"/>
          <w:sz w:val="20"/>
          <w:szCs w:val="20"/>
        </w:rPr>
        <w:t>Sportowcy</w:t>
      </w:r>
      <w:r w:rsidR="00497B0A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595919" w:rsidRPr="00D43F79">
        <w:rPr>
          <w:rFonts w:asciiTheme="majorHAnsi" w:eastAsia="Arial" w:hAnsiTheme="majorHAnsi" w:cstheme="majorHAnsi"/>
          <w:sz w:val="20"/>
          <w:szCs w:val="20"/>
        </w:rPr>
        <w:t xml:space="preserve">jako pierwsi </w:t>
      </w:r>
      <w:r w:rsidR="001C6288" w:rsidRPr="00D43F79">
        <w:rPr>
          <w:rFonts w:asciiTheme="majorHAnsi" w:eastAsia="Arial" w:hAnsiTheme="majorHAnsi" w:cstheme="majorHAnsi"/>
          <w:sz w:val="20"/>
          <w:szCs w:val="20"/>
        </w:rPr>
        <w:t xml:space="preserve">polscy </w:t>
      </w:r>
      <w:r w:rsidR="00595919" w:rsidRPr="00D43F79">
        <w:rPr>
          <w:rFonts w:asciiTheme="majorHAnsi" w:eastAsia="Arial" w:hAnsiTheme="majorHAnsi" w:cstheme="majorHAnsi"/>
          <w:sz w:val="20"/>
          <w:szCs w:val="20"/>
        </w:rPr>
        <w:t>motocykliści</w:t>
      </w:r>
      <w:r w:rsidR="00497B0A" w:rsidRPr="00D43F79">
        <w:rPr>
          <w:rFonts w:asciiTheme="majorHAnsi" w:eastAsia="Arial" w:hAnsiTheme="majorHAnsi" w:cstheme="majorHAnsi"/>
          <w:sz w:val="20"/>
          <w:szCs w:val="20"/>
        </w:rPr>
        <w:t xml:space="preserve"> ukończyli rajd</w:t>
      </w:r>
      <w:r w:rsidR="0046150E" w:rsidRPr="00D43F79">
        <w:rPr>
          <w:rFonts w:asciiTheme="majorHAnsi" w:eastAsia="Arial" w:hAnsiTheme="majorHAnsi" w:cstheme="majorHAnsi"/>
          <w:sz w:val="20"/>
          <w:szCs w:val="20"/>
        </w:rPr>
        <w:t>,</w:t>
      </w:r>
      <w:r w:rsidR="00595919" w:rsidRPr="00D43F79">
        <w:rPr>
          <w:rFonts w:asciiTheme="majorHAnsi" w:eastAsia="Arial" w:hAnsiTheme="majorHAnsi" w:cstheme="majorHAnsi"/>
          <w:sz w:val="20"/>
          <w:szCs w:val="20"/>
        </w:rPr>
        <w:t xml:space="preserve"> zapisując się tym samym na kartach historii polskiego </w:t>
      </w:r>
      <w:proofErr w:type="spellStart"/>
      <w:r w:rsidR="00595919" w:rsidRPr="00D43F79">
        <w:rPr>
          <w:rFonts w:asciiTheme="majorHAnsi" w:eastAsia="Arial" w:hAnsiTheme="majorHAnsi" w:cstheme="majorHAnsi"/>
          <w:sz w:val="20"/>
          <w:szCs w:val="20"/>
        </w:rPr>
        <w:t>motorsportu</w:t>
      </w:r>
      <w:proofErr w:type="spellEnd"/>
      <w:r w:rsidR="00595919" w:rsidRPr="00D43F79">
        <w:rPr>
          <w:rFonts w:asciiTheme="majorHAnsi" w:eastAsia="Arial" w:hAnsiTheme="majorHAnsi" w:cstheme="majorHAnsi"/>
          <w:sz w:val="20"/>
          <w:szCs w:val="20"/>
        </w:rPr>
        <w:t>.</w:t>
      </w:r>
      <w:r w:rsidR="003A47D5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DE2F24" w:rsidRPr="00D43F79">
        <w:rPr>
          <w:rFonts w:asciiTheme="majorHAnsi" w:eastAsia="Arial" w:hAnsiTheme="majorHAnsi" w:cstheme="majorHAnsi"/>
          <w:sz w:val="20"/>
          <w:szCs w:val="20"/>
        </w:rPr>
        <w:t xml:space="preserve">Jacek </w:t>
      </w:r>
      <w:proofErr w:type="spellStart"/>
      <w:r w:rsidR="00DE2F24" w:rsidRPr="00D43F79">
        <w:rPr>
          <w:rFonts w:asciiTheme="majorHAnsi" w:eastAsia="Arial" w:hAnsiTheme="majorHAnsi" w:cstheme="majorHAnsi"/>
          <w:sz w:val="20"/>
          <w:szCs w:val="20"/>
        </w:rPr>
        <w:t>Czachor</w:t>
      </w:r>
      <w:proofErr w:type="spellEnd"/>
      <w:r w:rsidR="00DE2F24" w:rsidRPr="00D43F79">
        <w:rPr>
          <w:rFonts w:asciiTheme="majorHAnsi" w:eastAsia="Arial" w:hAnsiTheme="majorHAnsi" w:cstheme="majorHAnsi"/>
          <w:sz w:val="20"/>
          <w:szCs w:val="20"/>
        </w:rPr>
        <w:t xml:space="preserve"> w rajdzie Dakar wziął udział 13 razy w kategorii motocyk</w:t>
      </w:r>
      <w:r w:rsidR="00620DB0" w:rsidRPr="00D43F79">
        <w:rPr>
          <w:rFonts w:asciiTheme="majorHAnsi" w:eastAsia="Arial" w:hAnsiTheme="majorHAnsi" w:cstheme="majorHAnsi"/>
          <w:sz w:val="20"/>
          <w:szCs w:val="20"/>
        </w:rPr>
        <w:t>li, Jacek Dąbrowski 12 razy. W późniejszych latach zawodnicy wystartowali również w kategorii samochodów</w:t>
      </w:r>
      <w:r w:rsidR="00D43F79" w:rsidRPr="00D43F79">
        <w:rPr>
          <w:rFonts w:asciiTheme="majorHAnsi" w:eastAsia="Arial" w:hAnsiTheme="majorHAnsi" w:cstheme="majorHAnsi"/>
          <w:sz w:val="20"/>
          <w:szCs w:val="20"/>
        </w:rPr>
        <w:t xml:space="preserve">, gdzie Dąbrowski był kierowcą, a </w:t>
      </w:r>
      <w:proofErr w:type="spellStart"/>
      <w:r w:rsidR="00D43F79" w:rsidRPr="00D43F79">
        <w:rPr>
          <w:rFonts w:asciiTheme="majorHAnsi" w:eastAsia="Arial" w:hAnsiTheme="majorHAnsi" w:cstheme="majorHAnsi"/>
          <w:sz w:val="20"/>
          <w:szCs w:val="20"/>
        </w:rPr>
        <w:t>Czachor</w:t>
      </w:r>
      <w:proofErr w:type="spellEnd"/>
      <w:r w:rsidR="00D43F79" w:rsidRPr="00D43F79">
        <w:rPr>
          <w:rFonts w:asciiTheme="majorHAnsi" w:eastAsia="Arial" w:hAnsiTheme="majorHAnsi" w:cstheme="majorHAnsi"/>
          <w:sz w:val="20"/>
          <w:szCs w:val="20"/>
        </w:rPr>
        <w:t xml:space="preserve"> pilotem.</w:t>
      </w:r>
    </w:p>
    <w:p w14:paraId="4479BFE8" w14:textId="77777777" w:rsidR="00375038" w:rsidRPr="00D43F79" w:rsidRDefault="00375038" w:rsidP="00D43F79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0DC3FEA7" w14:textId="6C2CAFC8" w:rsidR="00375038" w:rsidRPr="00D43F79" w:rsidRDefault="00441B01" w:rsidP="00127B86">
      <w:pPr>
        <w:ind w:left="0" w:hanging="2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D43F79">
        <w:rPr>
          <w:rFonts w:asciiTheme="majorHAnsi" w:eastAsia="Arial" w:hAnsiTheme="majorHAnsi" w:cstheme="majorHAnsi"/>
          <w:sz w:val="20"/>
          <w:szCs w:val="20"/>
        </w:rPr>
        <w:t>W kolejnych latach ORLEN Team sukcesywnie się rozrastał</w:t>
      </w:r>
      <w:r w:rsidR="00133A16">
        <w:rPr>
          <w:rFonts w:asciiTheme="majorHAnsi" w:eastAsia="Arial" w:hAnsiTheme="majorHAnsi" w:cstheme="majorHAnsi"/>
          <w:sz w:val="20"/>
          <w:szCs w:val="20"/>
        </w:rPr>
        <w:t>,</w:t>
      </w:r>
      <w:r w:rsidRPr="00D43F79">
        <w:rPr>
          <w:rFonts w:asciiTheme="majorHAnsi" w:eastAsia="Arial" w:hAnsiTheme="majorHAnsi" w:cstheme="majorHAnsi"/>
          <w:sz w:val="20"/>
          <w:szCs w:val="20"/>
        </w:rPr>
        <w:t xml:space="preserve"> witając na pokładzie Krzysztofa Hołowczyca</w:t>
      </w:r>
      <w:r w:rsidR="00417A23" w:rsidRPr="00D43F79">
        <w:rPr>
          <w:rFonts w:asciiTheme="majorHAnsi" w:eastAsia="Arial" w:hAnsiTheme="majorHAnsi" w:cstheme="majorHAnsi"/>
          <w:sz w:val="20"/>
          <w:szCs w:val="20"/>
        </w:rPr>
        <w:t>, również reprezent</w:t>
      </w:r>
      <w:r w:rsidR="00DF2A4E">
        <w:rPr>
          <w:rFonts w:asciiTheme="majorHAnsi" w:eastAsia="Arial" w:hAnsiTheme="majorHAnsi" w:cstheme="majorHAnsi"/>
          <w:sz w:val="20"/>
          <w:szCs w:val="20"/>
        </w:rPr>
        <w:t>ującego</w:t>
      </w:r>
      <w:r w:rsidR="00417A23" w:rsidRPr="00D43F79">
        <w:rPr>
          <w:rFonts w:asciiTheme="majorHAnsi" w:eastAsia="Arial" w:hAnsiTheme="majorHAnsi" w:cstheme="majorHAnsi"/>
          <w:sz w:val="20"/>
          <w:szCs w:val="20"/>
        </w:rPr>
        <w:t xml:space="preserve"> zespół na 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 xml:space="preserve">Rajdzie </w:t>
      </w:r>
      <w:r w:rsidR="00417A23" w:rsidRPr="00D43F79">
        <w:rPr>
          <w:rFonts w:asciiTheme="majorHAnsi" w:eastAsia="Arial" w:hAnsiTheme="majorHAnsi" w:cstheme="majorHAnsi"/>
          <w:sz w:val="20"/>
          <w:szCs w:val="20"/>
        </w:rPr>
        <w:t xml:space="preserve">Dakar. </w:t>
      </w:r>
      <w:r w:rsidR="00DA3A87" w:rsidRPr="00D43F79">
        <w:rPr>
          <w:rFonts w:asciiTheme="majorHAnsi" w:eastAsia="Arial" w:hAnsiTheme="majorHAnsi" w:cstheme="majorHAnsi"/>
          <w:sz w:val="20"/>
          <w:szCs w:val="20"/>
        </w:rPr>
        <w:t xml:space="preserve">W 2007 roku do zespołu dołączył Kuba Przygoński, który w pierwszych latach kariery startował w kategorii </w:t>
      </w:r>
      <w:r w:rsidR="00AE07A5" w:rsidRPr="00D43F79">
        <w:rPr>
          <w:rFonts w:asciiTheme="majorHAnsi" w:eastAsia="Arial" w:hAnsiTheme="majorHAnsi" w:cstheme="majorHAnsi"/>
          <w:sz w:val="20"/>
          <w:szCs w:val="20"/>
        </w:rPr>
        <w:t>m</w:t>
      </w:r>
      <w:r w:rsidR="00A11AD0" w:rsidRPr="00D43F79">
        <w:rPr>
          <w:rFonts w:asciiTheme="majorHAnsi" w:eastAsia="Arial" w:hAnsiTheme="majorHAnsi" w:cstheme="majorHAnsi"/>
          <w:sz w:val="20"/>
          <w:szCs w:val="20"/>
        </w:rPr>
        <w:t>oto</w:t>
      </w:r>
      <w:r w:rsidR="002F3827" w:rsidRPr="00D43F79">
        <w:rPr>
          <w:rFonts w:asciiTheme="majorHAnsi" w:eastAsia="Arial" w:hAnsiTheme="majorHAnsi" w:cstheme="majorHAnsi"/>
          <w:sz w:val="20"/>
          <w:szCs w:val="20"/>
        </w:rPr>
        <w:t>cykli, by w 2015</w:t>
      </w:r>
      <w:r w:rsidR="00C337F7" w:rsidRPr="00D43F79">
        <w:rPr>
          <w:rFonts w:asciiTheme="majorHAnsi" w:eastAsia="Arial" w:hAnsiTheme="majorHAnsi" w:cstheme="majorHAnsi"/>
          <w:sz w:val="20"/>
          <w:szCs w:val="20"/>
        </w:rPr>
        <w:t xml:space="preserve"> r</w:t>
      </w:r>
      <w:r w:rsidR="002F3827" w:rsidRPr="00D43F79">
        <w:rPr>
          <w:rFonts w:asciiTheme="majorHAnsi" w:eastAsia="Arial" w:hAnsiTheme="majorHAnsi" w:cstheme="majorHAnsi"/>
          <w:sz w:val="20"/>
          <w:szCs w:val="20"/>
        </w:rPr>
        <w:t>oku przesiąść się do samochodu.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D43F79" w:rsidRPr="00D43F79">
        <w:rPr>
          <w:rFonts w:asciiTheme="majorHAnsi" w:eastAsia="Arial" w:hAnsiTheme="majorHAnsi" w:cstheme="majorHAnsi"/>
          <w:sz w:val="20"/>
          <w:szCs w:val="20"/>
        </w:rPr>
        <w:t xml:space="preserve">Do największych sukcesów </w:t>
      </w:r>
      <w:proofErr w:type="spellStart"/>
      <w:r w:rsidR="00D43F79" w:rsidRPr="00D43F79">
        <w:rPr>
          <w:rFonts w:asciiTheme="majorHAnsi" w:eastAsia="Arial" w:hAnsiTheme="majorHAnsi" w:cstheme="majorHAnsi"/>
          <w:sz w:val="20"/>
          <w:szCs w:val="20"/>
        </w:rPr>
        <w:t>Przygońskiego</w:t>
      </w:r>
      <w:proofErr w:type="spellEnd"/>
      <w:r w:rsidR="00D43F79" w:rsidRPr="00D43F79">
        <w:rPr>
          <w:rFonts w:asciiTheme="majorHAnsi" w:eastAsia="Arial" w:hAnsiTheme="majorHAnsi" w:cstheme="majorHAnsi"/>
          <w:sz w:val="20"/>
          <w:szCs w:val="20"/>
        </w:rPr>
        <w:t xml:space="preserve"> należy zdobycie Pucharu Świata w Cross Country, 4. miejsce w </w:t>
      </w:r>
      <w:r w:rsidR="00F552F2">
        <w:rPr>
          <w:rFonts w:asciiTheme="majorHAnsi" w:eastAsia="Arial" w:hAnsiTheme="majorHAnsi" w:cstheme="majorHAnsi"/>
          <w:sz w:val="20"/>
          <w:szCs w:val="20"/>
        </w:rPr>
        <w:t>R</w:t>
      </w:r>
      <w:r w:rsidR="00F552F2" w:rsidRPr="00D43F79">
        <w:rPr>
          <w:rFonts w:asciiTheme="majorHAnsi" w:eastAsia="Arial" w:hAnsiTheme="majorHAnsi" w:cstheme="majorHAnsi"/>
          <w:sz w:val="20"/>
          <w:szCs w:val="20"/>
        </w:rPr>
        <w:t xml:space="preserve">ajdzie </w:t>
      </w:r>
      <w:r w:rsidR="00D43F79" w:rsidRPr="00D43F79">
        <w:rPr>
          <w:rFonts w:asciiTheme="majorHAnsi" w:eastAsia="Arial" w:hAnsiTheme="majorHAnsi" w:cstheme="majorHAnsi"/>
          <w:sz w:val="20"/>
          <w:szCs w:val="20"/>
        </w:rPr>
        <w:t xml:space="preserve">Dakar w 2019 roku, czy tytuł </w:t>
      </w:r>
      <w:r w:rsidR="00F552F2">
        <w:rPr>
          <w:rFonts w:asciiTheme="majorHAnsi" w:eastAsia="Arial" w:hAnsiTheme="majorHAnsi" w:cstheme="majorHAnsi"/>
          <w:sz w:val="20"/>
          <w:szCs w:val="20"/>
        </w:rPr>
        <w:t>m</w:t>
      </w:r>
      <w:r w:rsidR="00F552F2" w:rsidRPr="00D43F79">
        <w:rPr>
          <w:rFonts w:asciiTheme="majorHAnsi" w:eastAsia="Arial" w:hAnsiTheme="majorHAnsi" w:cstheme="majorHAnsi"/>
          <w:sz w:val="20"/>
          <w:szCs w:val="20"/>
        </w:rPr>
        <w:t xml:space="preserve">istrza </w:t>
      </w:r>
      <w:r w:rsidR="00D43F79" w:rsidRPr="00D43F79">
        <w:rPr>
          <w:rFonts w:asciiTheme="majorHAnsi" w:eastAsia="Arial" w:hAnsiTheme="majorHAnsi" w:cstheme="majorHAnsi"/>
          <w:sz w:val="20"/>
          <w:szCs w:val="20"/>
        </w:rPr>
        <w:t xml:space="preserve">Polski w </w:t>
      </w:r>
      <w:proofErr w:type="spellStart"/>
      <w:r w:rsidR="00D43F79" w:rsidRPr="00D43F79">
        <w:rPr>
          <w:rFonts w:asciiTheme="majorHAnsi" w:eastAsia="Arial" w:hAnsiTheme="majorHAnsi" w:cstheme="majorHAnsi"/>
          <w:sz w:val="20"/>
          <w:szCs w:val="20"/>
        </w:rPr>
        <w:t>dr</w:t>
      </w:r>
      <w:r w:rsidR="00F552F2">
        <w:rPr>
          <w:rFonts w:asciiTheme="majorHAnsi" w:eastAsia="Arial" w:hAnsiTheme="majorHAnsi" w:cstheme="majorHAnsi"/>
          <w:sz w:val="20"/>
          <w:szCs w:val="20"/>
        </w:rPr>
        <w:t>i</w:t>
      </w:r>
      <w:r w:rsidR="00D43F79" w:rsidRPr="00D43F79">
        <w:rPr>
          <w:rFonts w:asciiTheme="majorHAnsi" w:eastAsia="Arial" w:hAnsiTheme="majorHAnsi" w:cstheme="majorHAnsi"/>
          <w:sz w:val="20"/>
          <w:szCs w:val="20"/>
        </w:rPr>
        <w:t>fcie</w:t>
      </w:r>
      <w:proofErr w:type="spellEnd"/>
      <w:r w:rsidR="00D43F79" w:rsidRPr="00D43F79">
        <w:rPr>
          <w:rFonts w:asciiTheme="majorHAnsi" w:eastAsia="Arial" w:hAnsiTheme="majorHAnsi" w:cstheme="majorHAnsi"/>
          <w:sz w:val="20"/>
          <w:szCs w:val="20"/>
        </w:rPr>
        <w:t xml:space="preserve"> w 2018 roku. </w:t>
      </w:r>
      <w:r w:rsidR="00A20EF9" w:rsidRPr="00D43F79">
        <w:rPr>
          <w:rFonts w:asciiTheme="majorHAnsi" w:eastAsia="Arial" w:hAnsiTheme="majorHAnsi" w:cstheme="majorHAnsi"/>
          <w:sz w:val="20"/>
          <w:szCs w:val="20"/>
        </w:rPr>
        <w:t xml:space="preserve">Wracając do osób, które </w:t>
      </w:r>
      <w:r w:rsidR="00042652" w:rsidRPr="00D43F79">
        <w:rPr>
          <w:rFonts w:asciiTheme="majorHAnsi" w:eastAsia="Arial" w:hAnsiTheme="majorHAnsi" w:cstheme="majorHAnsi"/>
          <w:sz w:val="20"/>
          <w:szCs w:val="20"/>
        </w:rPr>
        <w:t>zapisały się na kartach historii</w:t>
      </w:r>
      <w:r w:rsidR="00A20EF9" w:rsidRPr="00D43F79">
        <w:rPr>
          <w:rFonts w:asciiTheme="majorHAnsi" w:eastAsia="Arial" w:hAnsiTheme="majorHAnsi" w:cstheme="majorHAnsi"/>
          <w:sz w:val="20"/>
          <w:szCs w:val="20"/>
        </w:rPr>
        <w:t xml:space="preserve"> teamu</w:t>
      </w:r>
      <w:r w:rsidR="00042652" w:rsidRPr="00D43F79">
        <w:rPr>
          <w:rFonts w:asciiTheme="majorHAnsi" w:eastAsia="Arial" w:hAnsiTheme="majorHAnsi" w:cstheme="majorHAnsi"/>
          <w:sz w:val="20"/>
          <w:szCs w:val="20"/>
        </w:rPr>
        <w:t>,</w:t>
      </w:r>
      <w:r w:rsidR="00A20EF9" w:rsidRPr="00D43F79">
        <w:rPr>
          <w:rFonts w:asciiTheme="majorHAnsi" w:eastAsia="Arial" w:hAnsiTheme="majorHAnsi" w:cstheme="majorHAnsi"/>
          <w:sz w:val="20"/>
          <w:szCs w:val="20"/>
        </w:rPr>
        <w:t xml:space="preserve"> warto wspomnieć o </w:t>
      </w:r>
      <w:r w:rsidR="00042652" w:rsidRPr="00D43F79">
        <w:rPr>
          <w:rFonts w:asciiTheme="majorHAnsi" w:eastAsia="Arial" w:hAnsiTheme="majorHAnsi" w:cstheme="majorHAnsi"/>
          <w:sz w:val="20"/>
          <w:szCs w:val="20"/>
        </w:rPr>
        <w:t xml:space="preserve">Adamie Małyszu, który po zakończeniu kariery skoczka narciarskiego </w:t>
      </w:r>
      <w:r w:rsidR="00574A98" w:rsidRPr="00D43F79">
        <w:rPr>
          <w:rFonts w:asciiTheme="majorHAnsi" w:eastAsia="Arial" w:hAnsiTheme="majorHAnsi" w:cstheme="majorHAnsi"/>
          <w:sz w:val="20"/>
          <w:szCs w:val="20"/>
        </w:rPr>
        <w:t>przez cztery lata ścigał się w R</w:t>
      </w:r>
      <w:r w:rsidR="00042652" w:rsidRPr="00D43F79">
        <w:rPr>
          <w:rFonts w:asciiTheme="majorHAnsi" w:eastAsia="Arial" w:hAnsiTheme="majorHAnsi" w:cstheme="majorHAnsi"/>
          <w:sz w:val="20"/>
          <w:szCs w:val="20"/>
        </w:rPr>
        <w:t>ajdzie Dakar jako kierowca</w:t>
      </w:r>
      <w:r w:rsidR="00574A98" w:rsidRPr="00D43F79">
        <w:rPr>
          <w:rFonts w:asciiTheme="majorHAnsi" w:eastAsia="Arial" w:hAnsiTheme="majorHAnsi" w:cstheme="majorHAnsi"/>
          <w:sz w:val="20"/>
          <w:szCs w:val="20"/>
        </w:rPr>
        <w:t xml:space="preserve">. </w:t>
      </w:r>
    </w:p>
    <w:p w14:paraId="0DEAB857" w14:textId="77777777" w:rsidR="0078175D" w:rsidRPr="00D43F79" w:rsidRDefault="0078175D" w:rsidP="00D43F79">
      <w:pPr>
        <w:ind w:left="0" w:hanging="2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00AE887F" w14:textId="211E2F53" w:rsidR="0078175D" w:rsidRPr="00D43F79" w:rsidRDefault="0078175D" w:rsidP="00D43F79">
      <w:pPr>
        <w:ind w:left="0" w:hanging="2"/>
        <w:jc w:val="both"/>
        <w:rPr>
          <w:rFonts w:asciiTheme="majorHAnsi" w:eastAsia="Arial" w:hAnsiTheme="majorHAnsi" w:cstheme="majorHAnsi"/>
          <w:sz w:val="20"/>
          <w:szCs w:val="20"/>
        </w:rPr>
      </w:pPr>
      <w:proofErr w:type="spellStart"/>
      <w:r w:rsidRPr="00D43F79">
        <w:rPr>
          <w:rFonts w:asciiTheme="majorHAnsi" w:eastAsia="Arial" w:hAnsiTheme="majorHAnsi" w:cstheme="majorHAnsi"/>
          <w:sz w:val="20"/>
          <w:szCs w:val="20"/>
        </w:rPr>
        <w:t>Czachor</w:t>
      </w:r>
      <w:proofErr w:type="spellEnd"/>
      <w:r w:rsidRPr="00D43F79">
        <w:rPr>
          <w:rFonts w:asciiTheme="majorHAnsi" w:eastAsia="Arial" w:hAnsiTheme="majorHAnsi" w:cstheme="majorHAnsi"/>
          <w:sz w:val="20"/>
          <w:szCs w:val="20"/>
        </w:rPr>
        <w:t xml:space="preserve"> i Dąbrowski </w:t>
      </w:r>
      <w:r w:rsidR="00C5642B" w:rsidRPr="00D43F79">
        <w:rPr>
          <w:rFonts w:asciiTheme="majorHAnsi" w:eastAsia="Arial" w:hAnsiTheme="majorHAnsi" w:cstheme="majorHAnsi"/>
          <w:sz w:val="20"/>
          <w:szCs w:val="20"/>
        </w:rPr>
        <w:t>w 2013 roku przenieśli się z motocykli na cztery kółka, tworząc zgrany zespó</w:t>
      </w:r>
      <w:r w:rsidR="00AE2CA0" w:rsidRPr="00D43F79">
        <w:rPr>
          <w:rFonts w:asciiTheme="majorHAnsi" w:eastAsia="Arial" w:hAnsiTheme="majorHAnsi" w:cstheme="majorHAnsi"/>
          <w:sz w:val="20"/>
          <w:szCs w:val="20"/>
        </w:rPr>
        <w:t xml:space="preserve">ł samochodowy, odnosząc wspólnie sukcesy. W międzyczasie wspólnie stworzyli Akademię ORLEN Team, która miała na celu szkolenie młodych adeptów </w:t>
      </w:r>
      <w:proofErr w:type="spellStart"/>
      <w:r w:rsidR="00AE2CA0" w:rsidRPr="00D43F79">
        <w:rPr>
          <w:rFonts w:asciiTheme="majorHAnsi" w:eastAsia="Arial" w:hAnsiTheme="majorHAnsi" w:cstheme="majorHAnsi"/>
          <w:sz w:val="20"/>
          <w:szCs w:val="20"/>
        </w:rPr>
        <w:t>motorsportu</w:t>
      </w:r>
      <w:proofErr w:type="spellEnd"/>
      <w:r w:rsidR="00AE2CA0" w:rsidRPr="00D43F79">
        <w:rPr>
          <w:rFonts w:asciiTheme="majorHAnsi" w:eastAsia="Arial" w:hAnsiTheme="majorHAnsi" w:cstheme="majorHAnsi"/>
          <w:sz w:val="20"/>
          <w:szCs w:val="20"/>
        </w:rPr>
        <w:t xml:space="preserve">. Spod skrzydeł </w:t>
      </w:r>
      <w:r w:rsidR="004354E7" w:rsidRPr="00D43F79">
        <w:rPr>
          <w:rFonts w:asciiTheme="majorHAnsi" w:eastAsia="Arial" w:hAnsiTheme="majorHAnsi" w:cstheme="majorHAnsi"/>
          <w:sz w:val="20"/>
          <w:szCs w:val="20"/>
        </w:rPr>
        <w:t>prekursorów zespołu wywodzą się między innymi obecni zawodnicy ORLEN Team: Maciej G</w:t>
      </w:r>
      <w:r w:rsidR="0032184E" w:rsidRPr="00D43F79">
        <w:rPr>
          <w:rFonts w:asciiTheme="majorHAnsi" w:eastAsia="Arial" w:hAnsiTheme="majorHAnsi" w:cstheme="majorHAnsi"/>
          <w:sz w:val="20"/>
          <w:szCs w:val="20"/>
        </w:rPr>
        <w:t xml:space="preserve">iemza i Adam Tomiczek. </w:t>
      </w:r>
      <w:r w:rsidR="0032184E" w:rsidRPr="00D43F79">
        <w:rPr>
          <w:rFonts w:asciiTheme="majorHAnsi" w:hAnsiTheme="majorHAnsi" w:cstheme="majorHAnsi"/>
          <w:sz w:val="20"/>
          <w:szCs w:val="20"/>
        </w:rPr>
        <w:t xml:space="preserve">Obecnie w ramach akademii PKN ORLEN wspiera młodych kartingowców, startujących w seriach ROK CUP Poland i </w:t>
      </w:r>
      <w:proofErr w:type="spellStart"/>
      <w:r w:rsidR="0032184E" w:rsidRPr="00D43F79">
        <w:rPr>
          <w:rFonts w:asciiTheme="majorHAnsi" w:hAnsiTheme="majorHAnsi" w:cstheme="majorHAnsi"/>
          <w:sz w:val="20"/>
          <w:szCs w:val="20"/>
        </w:rPr>
        <w:t>Rotax</w:t>
      </w:r>
      <w:proofErr w:type="spellEnd"/>
      <w:r w:rsidR="0032184E" w:rsidRPr="00D43F79">
        <w:rPr>
          <w:rFonts w:asciiTheme="majorHAnsi" w:hAnsiTheme="majorHAnsi" w:cstheme="majorHAnsi"/>
          <w:sz w:val="20"/>
          <w:szCs w:val="20"/>
        </w:rPr>
        <w:t xml:space="preserve"> Max Challenge POLAND.</w:t>
      </w:r>
    </w:p>
    <w:p w14:paraId="56A65783" w14:textId="77777777" w:rsidR="00042652" w:rsidRPr="00D43F79" w:rsidRDefault="00042652" w:rsidP="00D43F79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616E40EE" w14:textId="0DE75FB3" w:rsidR="00B409AA" w:rsidRDefault="00442290" w:rsidP="00B409AA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8C41F1">
        <w:rPr>
          <w:rFonts w:asciiTheme="majorHAnsi" w:eastAsia="Arial" w:hAnsiTheme="majorHAnsi" w:cstheme="majorHAnsi"/>
          <w:sz w:val="20"/>
          <w:szCs w:val="20"/>
        </w:rPr>
        <w:t>Obecnie</w:t>
      </w:r>
      <w:r w:rsidRPr="00D43F79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Pr="00D43F79">
        <w:rPr>
          <w:rFonts w:asciiTheme="majorHAnsi" w:eastAsia="Arial" w:hAnsiTheme="majorHAnsi" w:cstheme="majorHAnsi"/>
          <w:sz w:val="20"/>
          <w:szCs w:val="20"/>
        </w:rPr>
        <w:t xml:space="preserve">zespół </w:t>
      </w:r>
      <w:r w:rsidR="002F3827" w:rsidRPr="00D43F79">
        <w:rPr>
          <w:rFonts w:asciiTheme="majorHAnsi" w:eastAsia="Arial" w:hAnsiTheme="majorHAnsi" w:cstheme="majorHAnsi"/>
          <w:sz w:val="20"/>
          <w:szCs w:val="20"/>
        </w:rPr>
        <w:t xml:space="preserve">liczy </w:t>
      </w:r>
      <w:r w:rsidR="00B409AA" w:rsidRPr="00D43F79">
        <w:rPr>
          <w:rFonts w:asciiTheme="majorHAnsi" w:eastAsia="Arial" w:hAnsiTheme="majorHAnsi" w:cstheme="majorHAnsi"/>
          <w:sz w:val="20"/>
          <w:szCs w:val="20"/>
        </w:rPr>
        <w:t>1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>3</w:t>
      </w:r>
      <w:r w:rsidR="00326E69" w:rsidRPr="00D43F79">
        <w:rPr>
          <w:rFonts w:asciiTheme="majorHAnsi" w:eastAsia="Arial" w:hAnsiTheme="majorHAnsi" w:cstheme="majorHAnsi"/>
          <w:sz w:val="20"/>
          <w:szCs w:val="20"/>
        </w:rPr>
        <w:t xml:space="preserve"> zawodników 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 xml:space="preserve">ze świata szeroko pojętego </w:t>
      </w:r>
      <w:proofErr w:type="spellStart"/>
      <w:r w:rsidR="00412361" w:rsidRPr="00D43F79">
        <w:rPr>
          <w:rFonts w:asciiTheme="majorHAnsi" w:eastAsia="Arial" w:hAnsiTheme="majorHAnsi" w:cstheme="majorHAnsi"/>
          <w:sz w:val="20"/>
          <w:szCs w:val="20"/>
        </w:rPr>
        <w:t>motorsportu</w:t>
      </w:r>
      <w:proofErr w:type="spellEnd"/>
      <w:r w:rsidR="00326E69" w:rsidRPr="00D43F79">
        <w:rPr>
          <w:rFonts w:asciiTheme="majorHAnsi" w:eastAsia="Arial" w:hAnsiTheme="majorHAnsi" w:cstheme="majorHAnsi"/>
          <w:sz w:val="20"/>
          <w:szCs w:val="20"/>
        </w:rPr>
        <w:t xml:space="preserve"> oraz </w:t>
      </w:r>
      <w:r w:rsidR="00BB40C8" w:rsidRPr="00D43F79">
        <w:rPr>
          <w:rFonts w:asciiTheme="majorHAnsi" w:eastAsia="Arial" w:hAnsiTheme="majorHAnsi" w:cstheme="majorHAnsi"/>
          <w:sz w:val="20"/>
          <w:szCs w:val="20"/>
        </w:rPr>
        <w:t xml:space="preserve">powietrzną </w:t>
      </w:r>
      <w:r w:rsidR="001B00A5" w:rsidRPr="00D43F79">
        <w:rPr>
          <w:rFonts w:asciiTheme="majorHAnsi" w:eastAsia="Arial" w:hAnsiTheme="majorHAnsi" w:cstheme="majorHAnsi"/>
          <w:sz w:val="20"/>
          <w:szCs w:val="20"/>
        </w:rPr>
        <w:t xml:space="preserve">Grupę Akrobacyjną </w:t>
      </w:r>
      <w:r w:rsidR="00326E69" w:rsidRPr="00D43F79">
        <w:rPr>
          <w:rFonts w:asciiTheme="majorHAnsi" w:eastAsia="Arial" w:hAnsiTheme="majorHAnsi" w:cstheme="majorHAnsi"/>
          <w:sz w:val="20"/>
          <w:szCs w:val="20"/>
        </w:rPr>
        <w:t>Żelazny</w:t>
      </w:r>
      <w:r w:rsidR="00BB40C8" w:rsidRPr="00D43F79">
        <w:rPr>
          <w:rFonts w:asciiTheme="majorHAnsi" w:eastAsia="Arial" w:hAnsiTheme="majorHAnsi" w:cstheme="majorHAnsi"/>
          <w:sz w:val="20"/>
          <w:szCs w:val="20"/>
        </w:rPr>
        <w:t xml:space="preserve">. </w:t>
      </w:r>
      <w:r w:rsidR="00A64DE4" w:rsidRPr="00D43F79">
        <w:rPr>
          <w:rFonts w:asciiTheme="majorHAnsi" w:eastAsia="Arial" w:hAnsiTheme="majorHAnsi" w:cstheme="majorHAnsi"/>
          <w:sz w:val="20"/>
          <w:szCs w:val="20"/>
        </w:rPr>
        <w:t xml:space="preserve">Od 2019 roku PKN ORLEN 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>jest obecny</w:t>
      </w:r>
      <w:r w:rsidR="00A64DE4" w:rsidRPr="00D43F79">
        <w:rPr>
          <w:rFonts w:asciiTheme="majorHAnsi" w:eastAsia="Arial" w:hAnsiTheme="majorHAnsi" w:cstheme="majorHAnsi"/>
          <w:sz w:val="20"/>
          <w:szCs w:val="20"/>
        </w:rPr>
        <w:t xml:space="preserve"> w Formule 1</w:t>
      </w:r>
      <w:r w:rsidR="00306D6D" w:rsidRPr="00D43F79">
        <w:rPr>
          <w:rFonts w:asciiTheme="majorHAnsi" w:eastAsia="Arial" w:hAnsiTheme="majorHAnsi" w:cstheme="majorHAnsi"/>
          <w:sz w:val="20"/>
          <w:szCs w:val="20"/>
        </w:rPr>
        <w:t xml:space="preserve">, </w:t>
      </w:r>
      <w:r w:rsidR="00362567" w:rsidRPr="00D43F79">
        <w:rPr>
          <w:rFonts w:asciiTheme="majorHAnsi" w:eastAsia="Arial" w:hAnsiTheme="majorHAnsi" w:cstheme="majorHAnsi"/>
          <w:sz w:val="20"/>
          <w:szCs w:val="20"/>
        </w:rPr>
        <w:t>a to za sprawą</w:t>
      </w:r>
      <w:r w:rsidR="00306D6D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362567" w:rsidRPr="00D43F79">
        <w:rPr>
          <w:rFonts w:asciiTheme="majorHAnsi" w:eastAsia="Arial" w:hAnsiTheme="majorHAnsi" w:cstheme="majorHAnsi"/>
          <w:sz w:val="20"/>
          <w:szCs w:val="20"/>
        </w:rPr>
        <w:t xml:space="preserve">Roberta Kubicy i współpracy </w:t>
      </w:r>
      <w:r w:rsidR="00306D6D" w:rsidRPr="00D43F79">
        <w:rPr>
          <w:rFonts w:asciiTheme="majorHAnsi" w:eastAsia="Arial" w:hAnsiTheme="majorHAnsi" w:cstheme="majorHAnsi"/>
          <w:sz w:val="20"/>
          <w:szCs w:val="20"/>
        </w:rPr>
        <w:t xml:space="preserve">z </w:t>
      </w:r>
      <w:r w:rsidR="00362567" w:rsidRPr="00D43F79">
        <w:rPr>
          <w:rFonts w:asciiTheme="majorHAnsi" w:eastAsia="Arial" w:hAnsiTheme="majorHAnsi" w:cstheme="majorHAnsi"/>
          <w:sz w:val="20"/>
          <w:szCs w:val="20"/>
        </w:rPr>
        <w:t xml:space="preserve">zespołem </w:t>
      </w:r>
      <w:proofErr w:type="spellStart"/>
      <w:r w:rsidR="00306D6D" w:rsidRPr="00D43F79">
        <w:rPr>
          <w:rFonts w:asciiTheme="majorHAnsi" w:eastAsia="Arial" w:hAnsiTheme="majorHAnsi" w:cstheme="majorHAnsi"/>
          <w:sz w:val="20"/>
          <w:szCs w:val="20"/>
        </w:rPr>
        <w:t>ROKiT</w:t>
      </w:r>
      <w:proofErr w:type="spellEnd"/>
      <w:r w:rsidR="00306D6D" w:rsidRPr="00D43F79">
        <w:rPr>
          <w:rFonts w:asciiTheme="majorHAnsi" w:eastAsia="Arial" w:hAnsiTheme="majorHAnsi" w:cstheme="majorHAnsi"/>
          <w:sz w:val="20"/>
          <w:szCs w:val="20"/>
        </w:rPr>
        <w:t xml:space="preserve"> Williams</w:t>
      </w:r>
      <w:r w:rsidR="00362567" w:rsidRPr="00D43F79">
        <w:rPr>
          <w:rFonts w:asciiTheme="majorHAnsi" w:eastAsia="Arial" w:hAnsiTheme="majorHAnsi" w:cstheme="majorHAnsi"/>
          <w:sz w:val="20"/>
          <w:szCs w:val="20"/>
        </w:rPr>
        <w:t>, w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 xml:space="preserve"> barwach</w:t>
      </w:r>
      <w:r w:rsidR="00362567" w:rsidRPr="00D43F79">
        <w:rPr>
          <w:rFonts w:asciiTheme="majorHAnsi" w:eastAsia="Arial" w:hAnsiTheme="majorHAnsi" w:cstheme="majorHAnsi"/>
          <w:sz w:val="20"/>
          <w:szCs w:val="20"/>
        </w:rPr>
        <w:t xml:space="preserve"> któ</w:t>
      </w:r>
      <w:r w:rsidR="00B8506E" w:rsidRPr="00D43F79">
        <w:rPr>
          <w:rFonts w:asciiTheme="majorHAnsi" w:eastAsia="Arial" w:hAnsiTheme="majorHAnsi" w:cstheme="majorHAnsi"/>
          <w:sz w:val="20"/>
          <w:szCs w:val="20"/>
        </w:rPr>
        <w:t>r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>ego</w:t>
      </w:r>
      <w:r w:rsidR="00B8506E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B37A36" w:rsidRPr="00D43F79">
        <w:rPr>
          <w:rFonts w:asciiTheme="majorHAnsi" w:eastAsia="Arial" w:hAnsiTheme="majorHAnsi" w:cstheme="majorHAnsi"/>
          <w:sz w:val="20"/>
          <w:szCs w:val="20"/>
        </w:rPr>
        <w:t>P</w:t>
      </w:r>
      <w:r w:rsidR="00B8506E" w:rsidRPr="00D43F79">
        <w:rPr>
          <w:rFonts w:asciiTheme="majorHAnsi" w:eastAsia="Arial" w:hAnsiTheme="majorHAnsi" w:cstheme="majorHAnsi"/>
          <w:sz w:val="20"/>
          <w:szCs w:val="20"/>
        </w:rPr>
        <w:t xml:space="preserve">olak 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 xml:space="preserve">wrócił do rywalizacji w królowej </w:t>
      </w:r>
      <w:proofErr w:type="spellStart"/>
      <w:r w:rsidR="00412361" w:rsidRPr="00D43F79">
        <w:rPr>
          <w:rFonts w:asciiTheme="majorHAnsi" w:eastAsia="Arial" w:hAnsiTheme="majorHAnsi" w:cstheme="majorHAnsi"/>
          <w:sz w:val="20"/>
          <w:szCs w:val="20"/>
        </w:rPr>
        <w:t>motorsportu</w:t>
      </w:r>
      <w:proofErr w:type="spellEnd"/>
      <w:r w:rsidR="00B8506E" w:rsidRPr="00D43F79">
        <w:rPr>
          <w:rFonts w:asciiTheme="majorHAnsi" w:eastAsia="Arial" w:hAnsiTheme="majorHAnsi" w:cstheme="majorHAnsi"/>
          <w:sz w:val="20"/>
          <w:szCs w:val="20"/>
        </w:rPr>
        <w:t>.</w:t>
      </w:r>
      <w:r w:rsidR="00D6463F" w:rsidRPr="00D43F79">
        <w:rPr>
          <w:rFonts w:asciiTheme="majorHAnsi" w:eastAsia="Arial" w:hAnsiTheme="majorHAnsi" w:cstheme="majorHAnsi"/>
          <w:sz w:val="20"/>
          <w:szCs w:val="20"/>
        </w:rPr>
        <w:t xml:space="preserve"> W 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>2020</w:t>
      </w:r>
      <w:r w:rsidR="00D52D60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D52D60" w:rsidRPr="00D43F79">
        <w:rPr>
          <w:rFonts w:asciiTheme="majorHAnsi" w:eastAsia="Arial" w:hAnsiTheme="majorHAnsi" w:cstheme="majorHAnsi"/>
          <w:sz w:val="20"/>
          <w:szCs w:val="20"/>
        </w:rPr>
        <w:t>roku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DE6BD9" w:rsidRPr="00D43F79">
        <w:rPr>
          <w:rFonts w:asciiTheme="majorHAnsi" w:eastAsia="Arial" w:hAnsiTheme="majorHAnsi" w:cstheme="majorHAnsi"/>
          <w:sz w:val="20"/>
          <w:szCs w:val="20"/>
        </w:rPr>
        <w:t>koncern został sponsorem strategi</w:t>
      </w:r>
      <w:r w:rsidR="005301E5" w:rsidRPr="00D43F79">
        <w:rPr>
          <w:rFonts w:asciiTheme="majorHAnsi" w:eastAsia="Arial" w:hAnsiTheme="majorHAnsi" w:cstheme="majorHAnsi"/>
          <w:sz w:val="20"/>
          <w:szCs w:val="20"/>
        </w:rPr>
        <w:t>cznym</w:t>
      </w:r>
      <w:r w:rsidR="001B480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5301E5" w:rsidRPr="00D43F79">
        <w:rPr>
          <w:rFonts w:asciiTheme="majorHAnsi" w:eastAsia="Arial" w:hAnsiTheme="majorHAnsi" w:cstheme="majorHAnsi"/>
          <w:sz w:val="20"/>
          <w:szCs w:val="20"/>
        </w:rPr>
        <w:t xml:space="preserve">Alfa Romeo Racing, a Kubica kierowcą testowym 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>i rozwojowym</w:t>
      </w:r>
      <w:r w:rsidR="005301E5" w:rsidRPr="00D43F79">
        <w:rPr>
          <w:rFonts w:asciiTheme="majorHAnsi" w:eastAsia="Arial" w:hAnsiTheme="majorHAnsi" w:cstheme="majorHAnsi"/>
          <w:sz w:val="20"/>
          <w:szCs w:val="20"/>
        </w:rPr>
        <w:t>.</w:t>
      </w:r>
      <w:r w:rsidR="00CB12BF">
        <w:rPr>
          <w:rFonts w:asciiTheme="majorHAnsi" w:eastAsia="Arial" w:hAnsiTheme="majorHAnsi" w:cstheme="majorHAnsi"/>
          <w:sz w:val="20"/>
          <w:szCs w:val="20"/>
        </w:rPr>
        <w:t xml:space="preserve"> Ponadto pierwszy Polak w F1 brał udział w pełnym sezonie niemieckiej serii DTM, reprezentując barwy ORLEN Team ART.</w:t>
      </w:r>
      <w:r w:rsidR="005301E5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>W tym samym roku</w:t>
      </w:r>
      <w:r w:rsidR="005301E5" w:rsidRPr="00D43F79">
        <w:rPr>
          <w:rFonts w:asciiTheme="majorHAnsi" w:eastAsia="Arial" w:hAnsiTheme="majorHAnsi" w:cstheme="majorHAnsi"/>
          <w:sz w:val="20"/>
          <w:szCs w:val="20"/>
        </w:rPr>
        <w:t xml:space="preserve"> do ORLEN Teamu dołączył Bartłomiej Marszałek, który jest jedynym Polakiem startującym w prestiżowej serii F1H2O</w:t>
      </w:r>
      <w:r w:rsidR="0053158F" w:rsidRPr="00D43F79">
        <w:rPr>
          <w:rFonts w:asciiTheme="majorHAnsi" w:eastAsia="Arial" w:hAnsiTheme="majorHAnsi" w:cstheme="majorHAnsi"/>
          <w:sz w:val="20"/>
          <w:szCs w:val="20"/>
        </w:rPr>
        <w:t xml:space="preserve">. Wśród zawodników znaleźli się również zagraniczni kierowcy: </w:t>
      </w:r>
      <w:r w:rsidR="00CB12BF">
        <w:rPr>
          <w:rFonts w:asciiTheme="majorHAnsi" w:eastAsia="Arial" w:hAnsiTheme="majorHAnsi" w:cstheme="majorHAnsi"/>
          <w:sz w:val="20"/>
          <w:szCs w:val="20"/>
        </w:rPr>
        <w:t xml:space="preserve">mistrz świata JWRC z 2009 roku, </w:t>
      </w:r>
      <w:r w:rsidR="0053158F" w:rsidRPr="00D43F79">
        <w:rPr>
          <w:rFonts w:asciiTheme="majorHAnsi" w:eastAsia="Arial" w:hAnsiTheme="majorHAnsi" w:cstheme="majorHAnsi"/>
          <w:sz w:val="20"/>
          <w:szCs w:val="20"/>
        </w:rPr>
        <w:t>Martin Prokop z Czech</w:t>
      </w:r>
      <w:r w:rsidR="00CB12BF">
        <w:rPr>
          <w:rFonts w:asciiTheme="majorHAnsi" w:eastAsia="Arial" w:hAnsiTheme="majorHAnsi" w:cstheme="majorHAnsi"/>
          <w:sz w:val="20"/>
          <w:szCs w:val="20"/>
        </w:rPr>
        <w:t xml:space="preserve"> czy</w:t>
      </w:r>
      <w:r w:rsidR="0053158F" w:rsidRPr="00D43F79">
        <w:rPr>
          <w:rFonts w:asciiTheme="majorHAnsi" w:eastAsia="Arial" w:hAnsiTheme="majorHAnsi" w:cstheme="majorHAnsi"/>
          <w:sz w:val="20"/>
          <w:szCs w:val="20"/>
        </w:rPr>
        <w:t xml:space="preserve"> pilot Kuby </w:t>
      </w:r>
      <w:proofErr w:type="spellStart"/>
      <w:r w:rsidR="0053158F" w:rsidRPr="00D43F79">
        <w:rPr>
          <w:rFonts w:asciiTheme="majorHAnsi" w:eastAsia="Arial" w:hAnsiTheme="majorHAnsi" w:cstheme="majorHAnsi"/>
          <w:sz w:val="20"/>
          <w:szCs w:val="20"/>
        </w:rPr>
        <w:t>Przygońskiego</w:t>
      </w:r>
      <w:proofErr w:type="spellEnd"/>
      <w:r w:rsidR="0053158F" w:rsidRPr="00D43F79">
        <w:rPr>
          <w:rFonts w:asciiTheme="majorHAnsi" w:eastAsia="Arial" w:hAnsiTheme="majorHAnsi" w:cstheme="majorHAnsi"/>
          <w:sz w:val="20"/>
          <w:szCs w:val="20"/>
        </w:rPr>
        <w:t xml:space="preserve"> - </w:t>
      </w:r>
      <w:proofErr w:type="spellStart"/>
      <w:r w:rsidR="0053158F" w:rsidRPr="00D43F79">
        <w:rPr>
          <w:rFonts w:asciiTheme="majorHAnsi" w:eastAsia="Arial" w:hAnsiTheme="majorHAnsi" w:cstheme="majorHAnsi"/>
          <w:sz w:val="20"/>
          <w:szCs w:val="20"/>
        </w:rPr>
        <w:t>Timo</w:t>
      </w:r>
      <w:proofErr w:type="spellEnd"/>
      <w:r w:rsidR="0053158F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proofErr w:type="spellStart"/>
      <w:r w:rsidR="0053158F" w:rsidRPr="00D43F79">
        <w:rPr>
          <w:rFonts w:asciiTheme="majorHAnsi" w:eastAsia="Arial" w:hAnsiTheme="majorHAnsi" w:cstheme="majorHAnsi"/>
          <w:sz w:val="20"/>
          <w:szCs w:val="20"/>
        </w:rPr>
        <w:t>Gottschalk</w:t>
      </w:r>
      <w:proofErr w:type="spellEnd"/>
      <w:r w:rsidR="0053158F" w:rsidRPr="00D43F79">
        <w:rPr>
          <w:rFonts w:asciiTheme="majorHAnsi" w:eastAsia="Arial" w:hAnsiTheme="majorHAnsi" w:cstheme="majorHAnsi"/>
          <w:sz w:val="20"/>
          <w:szCs w:val="20"/>
        </w:rPr>
        <w:t xml:space="preserve"> z </w:t>
      </w:r>
      <w:r w:rsidR="00980362">
        <w:rPr>
          <w:rFonts w:asciiTheme="majorHAnsi" w:eastAsia="Arial" w:hAnsiTheme="majorHAnsi" w:cstheme="majorHAnsi"/>
          <w:sz w:val="20"/>
          <w:szCs w:val="20"/>
        </w:rPr>
        <w:t>Niemiec</w:t>
      </w:r>
      <w:r w:rsidR="0053158F" w:rsidRPr="00D43F79">
        <w:rPr>
          <w:rFonts w:asciiTheme="majorHAnsi" w:eastAsia="Arial" w:hAnsiTheme="majorHAnsi" w:cstheme="majorHAnsi"/>
          <w:sz w:val="20"/>
          <w:szCs w:val="20"/>
        </w:rPr>
        <w:t>. Poszerzenie teamu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 xml:space="preserve"> o sportowców spoza Polski, a także wejście do świata Formuły 1</w:t>
      </w:r>
      <w:r w:rsidR="0051482F" w:rsidRPr="00D43F79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>wiąże się ze</w:t>
      </w:r>
      <w:r w:rsidR="0051482F" w:rsidRPr="00D43F79">
        <w:rPr>
          <w:rFonts w:asciiTheme="majorHAnsi" w:eastAsia="Arial" w:hAnsiTheme="majorHAnsi" w:cstheme="majorHAnsi"/>
          <w:sz w:val="20"/>
          <w:szCs w:val="20"/>
        </w:rPr>
        <w:t xml:space="preserve"> wzmocnienie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>m</w:t>
      </w:r>
      <w:r w:rsidR="0051482F" w:rsidRPr="00D43F79">
        <w:rPr>
          <w:rFonts w:asciiTheme="majorHAnsi" w:eastAsia="Arial" w:hAnsiTheme="majorHAnsi" w:cstheme="majorHAnsi"/>
          <w:sz w:val="20"/>
          <w:szCs w:val="20"/>
        </w:rPr>
        <w:t xml:space="preserve"> wizerunku </w:t>
      </w:r>
      <w:r w:rsidR="00412361" w:rsidRPr="00D43F79">
        <w:rPr>
          <w:rFonts w:asciiTheme="majorHAnsi" w:eastAsia="Arial" w:hAnsiTheme="majorHAnsi" w:cstheme="majorHAnsi"/>
          <w:sz w:val="20"/>
          <w:szCs w:val="20"/>
        </w:rPr>
        <w:t xml:space="preserve">PKN ORLEN </w:t>
      </w:r>
      <w:r w:rsidR="0051482F" w:rsidRPr="00D43F79">
        <w:rPr>
          <w:rFonts w:asciiTheme="majorHAnsi" w:eastAsia="Arial" w:hAnsiTheme="majorHAnsi" w:cstheme="majorHAnsi"/>
          <w:sz w:val="20"/>
          <w:szCs w:val="20"/>
        </w:rPr>
        <w:t>na rynkach międzynarodowych</w:t>
      </w:r>
      <w:r w:rsidR="00860785" w:rsidRPr="00D43F79">
        <w:rPr>
          <w:rFonts w:asciiTheme="majorHAnsi" w:eastAsia="Arial" w:hAnsiTheme="majorHAnsi" w:cstheme="majorHAnsi"/>
          <w:sz w:val="20"/>
          <w:szCs w:val="20"/>
        </w:rPr>
        <w:t>.</w:t>
      </w:r>
      <w:r w:rsidR="00FF3FCC"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213896" w:rsidRPr="00D43F79">
        <w:rPr>
          <w:rFonts w:asciiTheme="majorHAnsi" w:eastAsia="Arial" w:hAnsiTheme="majorHAnsi" w:cstheme="majorHAnsi"/>
          <w:sz w:val="20"/>
          <w:szCs w:val="20"/>
        </w:rPr>
        <w:t>Tym samym PKN ORLEN obecny jest na lądzie, na wodzie i w powietrzu.</w:t>
      </w:r>
    </w:p>
    <w:p w14:paraId="31F0A87D" w14:textId="77777777" w:rsidR="008579A3" w:rsidRDefault="008579A3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</w:rPr>
      </w:pPr>
    </w:p>
    <w:p w14:paraId="37096715" w14:textId="7EC45EDA" w:rsidR="00860785" w:rsidRPr="00412361" w:rsidRDefault="00860785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b/>
          <w:sz w:val="20"/>
          <w:szCs w:val="20"/>
          <w:lang w:val="en-US"/>
        </w:rPr>
      </w:pPr>
      <w:proofErr w:type="spellStart"/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>Zawodnicy</w:t>
      </w:r>
      <w:proofErr w:type="spellEnd"/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>:</w:t>
      </w:r>
    </w:p>
    <w:p w14:paraId="4E77C350" w14:textId="77777777" w:rsidR="00860785" w:rsidRPr="00412361" w:rsidRDefault="00860785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b/>
          <w:sz w:val="20"/>
          <w:szCs w:val="20"/>
          <w:lang w:val="en-US"/>
        </w:rPr>
      </w:pPr>
    </w:p>
    <w:p w14:paraId="638CA01D" w14:textId="26D08127" w:rsidR="00860785" w:rsidRPr="00412361" w:rsidRDefault="00860785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b/>
          <w:sz w:val="20"/>
          <w:szCs w:val="20"/>
          <w:lang w:val="en-US"/>
        </w:rPr>
      </w:pPr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 xml:space="preserve">Robert </w:t>
      </w:r>
      <w:proofErr w:type="spellStart"/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>Kubica</w:t>
      </w:r>
      <w:proofErr w:type="spellEnd"/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 xml:space="preserve"> </w:t>
      </w:r>
      <w:r w:rsidRPr="00412361">
        <w:rPr>
          <w:rFonts w:asciiTheme="majorHAnsi" w:eastAsia="Arial" w:hAnsiTheme="majorHAnsi" w:cstheme="majorHAnsi"/>
          <w:sz w:val="20"/>
          <w:szCs w:val="20"/>
          <w:lang w:val="en-US"/>
        </w:rPr>
        <w:t>– F1, DTM</w:t>
      </w:r>
    </w:p>
    <w:p w14:paraId="14EB6D65" w14:textId="1F8A09B1" w:rsidR="00860785" w:rsidRPr="00412361" w:rsidRDefault="00860785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  <w:lang w:val="en-US"/>
        </w:rPr>
      </w:pPr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 xml:space="preserve">Kuba </w:t>
      </w:r>
      <w:proofErr w:type="spellStart"/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>Przygoński</w:t>
      </w:r>
      <w:proofErr w:type="spellEnd"/>
      <w:r w:rsidR="006F559E">
        <w:rPr>
          <w:rFonts w:asciiTheme="majorHAnsi" w:eastAsia="Arial" w:hAnsiTheme="majorHAnsi" w:cstheme="majorHAnsi"/>
          <w:b/>
          <w:sz w:val="20"/>
          <w:szCs w:val="20"/>
          <w:lang w:val="en-US"/>
        </w:rPr>
        <w:t xml:space="preserve"> </w:t>
      </w:r>
      <w:r w:rsidR="006F559E" w:rsidRPr="00B37A36">
        <w:rPr>
          <w:rFonts w:asciiTheme="majorHAnsi" w:eastAsia="Arial" w:hAnsiTheme="majorHAnsi" w:cstheme="majorHAnsi"/>
          <w:sz w:val="20"/>
          <w:szCs w:val="20"/>
          <w:lang w:val="en-US"/>
        </w:rPr>
        <w:t>–</w:t>
      </w:r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 xml:space="preserve"> </w:t>
      </w:r>
      <w:r w:rsidRPr="00412361">
        <w:rPr>
          <w:rFonts w:asciiTheme="majorHAnsi" w:eastAsia="Arial" w:hAnsiTheme="majorHAnsi" w:cstheme="majorHAnsi"/>
          <w:sz w:val="20"/>
          <w:szCs w:val="20"/>
          <w:lang w:val="en-US"/>
        </w:rPr>
        <w:t>Cro</w:t>
      </w:r>
      <w:r w:rsidR="00BA3504" w:rsidRPr="00412361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ss </w:t>
      </w:r>
      <w:r w:rsidR="006F559E">
        <w:rPr>
          <w:rFonts w:asciiTheme="majorHAnsi" w:eastAsia="Arial" w:hAnsiTheme="majorHAnsi" w:cstheme="majorHAnsi"/>
          <w:sz w:val="20"/>
          <w:szCs w:val="20"/>
          <w:lang w:val="en-US"/>
        </w:rPr>
        <w:t>c</w:t>
      </w:r>
      <w:r w:rsidR="00BA3504" w:rsidRPr="00412361">
        <w:rPr>
          <w:rFonts w:asciiTheme="majorHAnsi" w:eastAsia="Arial" w:hAnsiTheme="majorHAnsi" w:cstheme="majorHAnsi"/>
          <w:sz w:val="20"/>
          <w:szCs w:val="20"/>
          <w:lang w:val="en-US"/>
        </w:rPr>
        <w:t>ountry</w:t>
      </w:r>
      <w:r w:rsidR="006F559E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</w:t>
      </w:r>
      <w:r w:rsidR="006F559E" w:rsidRPr="00412361">
        <w:rPr>
          <w:rFonts w:asciiTheme="majorHAnsi" w:eastAsia="Arial" w:hAnsiTheme="majorHAnsi" w:cstheme="majorHAnsi"/>
          <w:sz w:val="20"/>
          <w:szCs w:val="20"/>
          <w:lang w:val="en-US"/>
        </w:rPr>
        <w:t>(</w:t>
      </w:r>
      <w:proofErr w:type="spellStart"/>
      <w:r w:rsidR="006F559E" w:rsidRPr="00412361">
        <w:rPr>
          <w:rFonts w:asciiTheme="majorHAnsi" w:eastAsia="Arial" w:hAnsiTheme="majorHAnsi" w:cstheme="majorHAnsi"/>
          <w:sz w:val="20"/>
          <w:szCs w:val="20"/>
          <w:lang w:val="en-US"/>
        </w:rPr>
        <w:t>samochód</w:t>
      </w:r>
      <w:proofErr w:type="spellEnd"/>
      <w:r w:rsidR="006F559E" w:rsidRPr="00412361">
        <w:rPr>
          <w:rFonts w:asciiTheme="majorHAnsi" w:eastAsia="Arial" w:hAnsiTheme="majorHAnsi" w:cstheme="majorHAnsi"/>
          <w:sz w:val="20"/>
          <w:szCs w:val="20"/>
          <w:lang w:val="en-US"/>
        </w:rPr>
        <w:t>)</w:t>
      </w:r>
      <w:r w:rsidR="00BA3504" w:rsidRPr="00412361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, Rally Cross </w:t>
      </w:r>
      <w:proofErr w:type="spellStart"/>
      <w:r w:rsidR="00BA3504" w:rsidRPr="00412361">
        <w:rPr>
          <w:rFonts w:asciiTheme="majorHAnsi" w:eastAsia="Arial" w:hAnsiTheme="majorHAnsi" w:cstheme="majorHAnsi"/>
          <w:sz w:val="20"/>
          <w:szCs w:val="20"/>
          <w:lang w:val="en-US"/>
        </w:rPr>
        <w:t>i</w:t>
      </w:r>
      <w:proofErr w:type="spellEnd"/>
      <w:r w:rsidR="00BA3504" w:rsidRPr="00412361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Drift</w:t>
      </w:r>
      <w:r w:rsidR="005A4471" w:rsidRPr="00412361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</w:t>
      </w:r>
    </w:p>
    <w:p w14:paraId="304012BF" w14:textId="19BAD879" w:rsidR="00B50536" w:rsidRDefault="00B50536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B50536">
        <w:rPr>
          <w:rFonts w:asciiTheme="majorHAnsi" w:eastAsia="Arial" w:hAnsiTheme="majorHAnsi" w:cstheme="majorHAnsi"/>
          <w:b/>
          <w:sz w:val="20"/>
          <w:szCs w:val="20"/>
        </w:rPr>
        <w:t>Bartłomiej Marszałek</w:t>
      </w:r>
      <w:r>
        <w:rPr>
          <w:rFonts w:asciiTheme="majorHAnsi" w:eastAsia="Arial" w:hAnsiTheme="majorHAnsi" w:cstheme="majorHAnsi"/>
          <w:sz w:val="20"/>
          <w:szCs w:val="20"/>
        </w:rPr>
        <w:t xml:space="preserve"> – F1 H2O</w:t>
      </w:r>
    </w:p>
    <w:p w14:paraId="1D1CFDFD" w14:textId="0DA294CF" w:rsidR="00BA3504" w:rsidRPr="00B37A36" w:rsidRDefault="00BA3504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  <w:lang w:val="en-US"/>
        </w:rPr>
      </w:pPr>
      <w:r w:rsidRPr="00B37A36">
        <w:rPr>
          <w:rFonts w:asciiTheme="majorHAnsi" w:eastAsia="Arial" w:hAnsiTheme="majorHAnsi" w:cstheme="majorHAnsi"/>
          <w:b/>
          <w:sz w:val="20"/>
          <w:szCs w:val="20"/>
          <w:lang w:val="en-US"/>
        </w:rPr>
        <w:t>Maciej Giemza</w:t>
      </w:r>
      <w:r w:rsidRPr="00B37A36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– Cross </w:t>
      </w:r>
      <w:r w:rsidR="006F559E" w:rsidRPr="00B37A36">
        <w:rPr>
          <w:rFonts w:asciiTheme="majorHAnsi" w:eastAsia="Arial" w:hAnsiTheme="majorHAnsi" w:cstheme="majorHAnsi"/>
          <w:sz w:val="20"/>
          <w:szCs w:val="20"/>
          <w:lang w:val="en-US"/>
        </w:rPr>
        <w:t>c</w:t>
      </w:r>
      <w:r w:rsidRPr="00B37A36">
        <w:rPr>
          <w:rFonts w:asciiTheme="majorHAnsi" w:eastAsia="Arial" w:hAnsiTheme="majorHAnsi" w:cstheme="majorHAnsi"/>
          <w:sz w:val="20"/>
          <w:szCs w:val="20"/>
          <w:lang w:val="en-US"/>
        </w:rPr>
        <w:t>ountry</w:t>
      </w:r>
      <w:r w:rsidR="005A4471" w:rsidRPr="00B37A36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(</w:t>
      </w:r>
      <w:proofErr w:type="spellStart"/>
      <w:r w:rsidR="005A4471" w:rsidRPr="00B37A36">
        <w:rPr>
          <w:rFonts w:asciiTheme="majorHAnsi" w:eastAsia="Arial" w:hAnsiTheme="majorHAnsi" w:cstheme="majorHAnsi"/>
          <w:sz w:val="20"/>
          <w:szCs w:val="20"/>
          <w:lang w:val="en-US"/>
        </w:rPr>
        <w:t>motocykl</w:t>
      </w:r>
      <w:proofErr w:type="spellEnd"/>
      <w:r w:rsidR="005A4471" w:rsidRPr="00B37A36">
        <w:rPr>
          <w:rFonts w:asciiTheme="majorHAnsi" w:eastAsia="Arial" w:hAnsiTheme="majorHAnsi" w:cstheme="majorHAnsi"/>
          <w:sz w:val="20"/>
          <w:szCs w:val="20"/>
          <w:lang w:val="en-US"/>
        </w:rPr>
        <w:t>)</w:t>
      </w:r>
    </w:p>
    <w:p w14:paraId="60C21C4E" w14:textId="313383F2" w:rsidR="00BA3504" w:rsidRPr="00B37A36" w:rsidRDefault="00BA3504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  <w:lang w:val="en-US"/>
        </w:rPr>
      </w:pPr>
      <w:r w:rsidRPr="00B37A36">
        <w:rPr>
          <w:rFonts w:asciiTheme="majorHAnsi" w:eastAsia="Arial" w:hAnsiTheme="majorHAnsi" w:cstheme="majorHAnsi"/>
          <w:b/>
          <w:sz w:val="20"/>
          <w:szCs w:val="20"/>
          <w:lang w:val="en-US"/>
        </w:rPr>
        <w:t xml:space="preserve">Adam </w:t>
      </w:r>
      <w:proofErr w:type="spellStart"/>
      <w:r w:rsidRPr="00B37A36">
        <w:rPr>
          <w:rFonts w:asciiTheme="majorHAnsi" w:eastAsia="Arial" w:hAnsiTheme="majorHAnsi" w:cstheme="majorHAnsi"/>
          <w:b/>
          <w:sz w:val="20"/>
          <w:szCs w:val="20"/>
          <w:lang w:val="en-US"/>
        </w:rPr>
        <w:t>Tomiczek</w:t>
      </w:r>
      <w:proofErr w:type="spellEnd"/>
      <w:r w:rsidRPr="00B37A36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– Cross </w:t>
      </w:r>
      <w:r w:rsidR="006F559E" w:rsidRPr="00B37A36">
        <w:rPr>
          <w:rFonts w:asciiTheme="majorHAnsi" w:eastAsia="Arial" w:hAnsiTheme="majorHAnsi" w:cstheme="majorHAnsi"/>
          <w:sz w:val="20"/>
          <w:szCs w:val="20"/>
          <w:lang w:val="en-US"/>
        </w:rPr>
        <w:t>c</w:t>
      </w:r>
      <w:r w:rsidRPr="00B37A36">
        <w:rPr>
          <w:rFonts w:asciiTheme="majorHAnsi" w:eastAsia="Arial" w:hAnsiTheme="majorHAnsi" w:cstheme="majorHAnsi"/>
          <w:sz w:val="20"/>
          <w:szCs w:val="20"/>
          <w:lang w:val="en-US"/>
        </w:rPr>
        <w:t>oun</w:t>
      </w:r>
      <w:r w:rsidR="006F559E" w:rsidRPr="00B37A36">
        <w:rPr>
          <w:rFonts w:asciiTheme="majorHAnsi" w:eastAsia="Arial" w:hAnsiTheme="majorHAnsi" w:cstheme="majorHAnsi"/>
          <w:sz w:val="20"/>
          <w:szCs w:val="20"/>
          <w:lang w:val="en-US"/>
        </w:rPr>
        <w:t>t</w:t>
      </w:r>
      <w:r w:rsidRPr="00B37A36">
        <w:rPr>
          <w:rFonts w:asciiTheme="majorHAnsi" w:eastAsia="Arial" w:hAnsiTheme="majorHAnsi" w:cstheme="majorHAnsi"/>
          <w:sz w:val="20"/>
          <w:szCs w:val="20"/>
          <w:lang w:val="en-US"/>
        </w:rPr>
        <w:t>ry</w:t>
      </w:r>
      <w:r w:rsidR="005A4471" w:rsidRPr="00B37A36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(</w:t>
      </w:r>
      <w:proofErr w:type="spellStart"/>
      <w:r w:rsidR="005A4471" w:rsidRPr="00B37A36">
        <w:rPr>
          <w:rFonts w:asciiTheme="majorHAnsi" w:eastAsia="Arial" w:hAnsiTheme="majorHAnsi" w:cstheme="majorHAnsi"/>
          <w:sz w:val="20"/>
          <w:szCs w:val="20"/>
          <w:lang w:val="en-US"/>
        </w:rPr>
        <w:t>motocykl</w:t>
      </w:r>
      <w:proofErr w:type="spellEnd"/>
      <w:r w:rsidR="005A4471" w:rsidRPr="00B37A36">
        <w:rPr>
          <w:rFonts w:asciiTheme="majorHAnsi" w:eastAsia="Arial" w:hAnsiTheme="majorHAnsi" w:cstheme="majorHAnsi"/>
          <w:sz w:val="20"/>
          <w:szCs w:val="20"/>
          <w:lang w:val="en-US"/>
        </w:rPr>
        <w:t>)</w:t>
      </w:r>
    </w:p>
    <w:p w14:paraId="2A58EB1A" w14:textId="20599DFA" w:rsidR="00B50536" w:rsidRDefault="00B50536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091111">
        <w:rPr>
          <w:rFonts w:asciiTheme="majorHAnsi" w:eastAsia="Arial" w:hAnsiTheme="majorHAnsi" w:cstheme="majorHAnsi"/>
          <w:b/>
          <w:sz w:val="20"/>
          <w:szCs w:val="20"/>
        </w:rPr>
        <w:t>Miko Marczyk</w:t>
      </w:r>
      <w:r>
        <w:rPr>
          <w:rFonts w:asciiTheme="majorHAnsi" w:eastAsia="Arial" w:hAnsiTheme="majorHAnsi" w:cstheme="majorHAnsi"/>
          <w:sz w:val="20"/>
          <w:szCs w:val="20"/>
        </w:rPr>
        <w:t xml:space="preserve"> – Rajdy płaskie</w:t>
      </w:r>
      <w:r w:rsidR="005A4471">
        <w:rPr>
          <w:rFonts w:asciiTheme="majorHAnsi" w:eastAsia="Arial" w:hAnsiTheme="majorHAnsi" w:cstheme="majorHAnsi"/>
          <w:sz w:val="20"/>
          <w:szCs w:val="20"/>
        </w:rPr>
        <w:t xml:space="preserve"> </w:t>
      </w:r>
    </w:p>
    <w:p w14:paraId="166A2B79" w14:textId="290E491A" w:rsidR="00B50536" w:rsidRDefault="00B50536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091111">
        <w:rPr>
          <w:rFonts w:asciiTheme="majorHAnsi" w:eastAsia="Arial" w:hAnsiTheme="majorHAnsi" w:cstheme="majorHAnsi"/>
          <w:b/>
          <w:sz w:val="20"/>
          <w:szCs w:val="20"/>
        </w:rPr>
        <w:t>Kacper Wróblewski</w:t>
      </w:r>
      <w:r>
        <w:rPr>
          <w:rFonts w:asciiTheme="majorHAnsi" w:eastAsia="Arial" w:hAnsiTheme="majorHAnsi" w:cstheme="majorHAnsi"/>
          <w:sz w:val="20"/>
          <w:szCs w:val="20"/>
        </w:rPr>
        <w:t xml:space="preserve"> – Rajdy płaskie</w:t>
      </w:r>
      <w:r w:rsidR="005A4471">
        <w:rPr>
          <w:rFonts w:asciiTheme="majorHAnsi" w:eastAsia="Arial" w:hAnsiTheme="majorHAnsi" w:cstheme="majorHAnsi"/>
          <w:sz w:val="20"/>
          <w:szCs w:val="20"/>
        </w:rPr>
        <w:t xml:space="preserve"> </w:t>
      </w:r>
    </w:p>
    <w:p w14:paraId="41A73061" w14:textId="241736A6" w:rsidR="00C64D0D" w:rsidRPr="00412361" w:rsidRDefault="00C64D0D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  <w:lang w:val="en-US"/>
        </w:rPr>
      </w:pPr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>Kamil Wiśniewski</w:t>
      </w:r>
      <w:r w:rsidRPr="00412361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</w:t>
      </w:r>
      <w:r w:rsidR="005A4471" w:rsidRPr="00412361">
        <w:rPr>
          <w:rFonts w:asciiTheme="majorHAnsi" w:eastAsia="Arial" w:hAnsiTheme="majorHAnsi" w:cstheme="majorHAnsi"/>
          <w:sz w:val="20"/>
          <w:szCs w:val="20"/>
          <w:lang w:val="en-US"/>
        </w:rPr>
        <w:t>–</w:t>
      </w:r>
      <w:r w:rsidRPr="00412361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</w:t>
      </w:r>
      <w:r w:rsidR="005A4471" w:rsidRPr="00412361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Cross </w:t>
      </w:r>
      <w:r w:rsidR="006F559E">
        <w:rPr>
          <w:rFonts w:asciiTheme="majorHAnsi" w:eastAsia="Arial" w:hAnsiTheme="majorHAnsi" w:cstheme="majorHAnsi"/>
          <w:sz w:val="20"/>
          <w:szCs w:val="20"/>
          <w:lang w:val="en-US"/>
        </w:rPr>
        <w:t>c</w:t>
      </w:r>
      <w:r w:rsidR="005A4471" w:rsidRPr="00412361">
        <w:rPr>
          <w:rFonts w:asciiTheme="majorHAnsi" w:eastAsia="Arial" w:hAnsiTheme="majorHAnsi" w:cstheme="majorHAnsi"/>
          <w:sz w:val="20"/>
          <w:szCs w:val="20"/>
          <w:lang w:val="en-US"/>
        </w:rPr>
        <w:t>ountry (quad)</w:t>
      </w:r>
    </w:p>
    <w:p w14:paraId="7919EC74" w14:textId="13E49420" w:rsidR="00523000" w:rsidRPr="00412361" w:rsidRDefault="00523000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  <w:lang w:val="en-US"/>
        </w:rPr>
      </w:pPr>
      <w:r w:rsidRPr="00412361">
        <w:rPr>
          <w:rFonts w:asciiTheme="majorHAnsi" w:eastAsia="Arial" w:hAnsiTheme="majorHAnsi" w:cstheme="majorHAnsi"/>
          <w:b/>
          <w:sz w:val="20"/>
          <w:szCs w:val="20"/>
          <w:lang w:val="en-US"/>
        </w:rPr>
        <w:t>Martin Prokop</w:t>
      </w:r>
      <w:r w:rsidRPr="00412361">
        <w:rPr>
          <w:rFonts w:asciiTheme="majorHAnsi" w:eastAsia="Arial" w:hAnsiTheme="majorHAnsi" w:cstheme="majorHAnsi"/>
          <w:sz w:val="20"/>
          <w:szCs w:val="20"/>
          <w:lang w:val="en-US"/>
        </w:rPr>
        <w:t xml:space="preserve"> – Cross </w:t>
      </w:r>
      <w:r w:rsidR="006F559E">
        <w:rPr>
          <w:rFonts w:asciiTheme="majorHAnsi" w:eastAsia="Arial" w:hAnsiTheme="majorHAnsi" w:cstheme="majorHAnsi"/>
          <w:sz w:val="20"/>
          <w:szCs w:val="20"/>
          <w:lang w:val="en-US"/>
        </w:rPr>
        <w:t>c</w:t>
      </w:r>
      <w:r w:rsidRPr="00412361">
        <w:rPr>
          <w:rFonts w:asciiTheme="majorHAnsi" w:eastAsia="Arial" w:hAnsiTheme="majorHAnsi" w:cstheme="majorHAnsi"/>
          <w:sz w:val="20"/>
          <w:szCs w:val="20"/>
          <w:lang w:val="en-US"/>
        </w:rPr>
        <w:t>ountry (</w:t>
      </w:r>
      <w:proofErr w:type="spellStart"/>
      <w:r w:rsidRPr="00412361">
        <w:rPr>
          <w:rFonts w:asciiTheme="majorHAnsi" w:eastAsia="Arial" w:hAnsiTheme="majorHAnsi" w:cstheme="majorHAnsi"/>
          <w:sz w:val="20"/>
          <w:szCs w:val="20"/>
          <w:lang w:val="en-US"/>
        </w:rPr>
        <w:t>samochód</w:t>
      </w:r>
      <w:proofErr w:type="spellEnd"/>
      <w:r w:rsidRPr="00412361">
        <w:rPr>
          <w:rFonts w:asciiTheme="majorHAnsi" w:eastAsia="Arial" w:hAnsiTheme="majorHAnsi" w:cstheme="majorHAnsi"/>
          <w:sz w:val="20"/>
          <w:szCs w:val="20"/>
          <w:lang w:val="en-US"/>
        </w:rPr>
        <w:t>)</w:t>
      </w:r>
    </w:p>
    <w:p w14:paraId="0566C376" w14:textId="6930F69C" w:rsidR="005A4471" w:rsidRDefault="005A4471" w:rsidP="00442290">
      <w:pPr>
        <w:ind w:leftChars="0" w:left="0" w:firstLineChars="0" w:firstLine="0"/>
        <w:jc w:val="both"/>
        <w:rPr>
          <w:rFonts w:asciiTheme="majorHAnsi" w:eastAsia="Arial" w:hAnsiTheme="majorHAnsi" w:cstheme="majorHAnsi"/>
          <w:sz w:val="20"/>
          <w:szCs w:val="20"/>
        </w:rPr>
      </w:pPr>
      <w:r w:rsidRPr="00091111">
        <w:rPr>
          <w:rFonts w:asciiTheme="majorHAnsi" w:eastAsia="Arial" w:hAnsiTheme="majorHAnsi" w:cstheme="majorHAnsi"/>
          <w:b/>
          <w:sz w:val="20"/>
          <w:szCs w:val="20"/>
        </w:rPr>
        <w:t>Wojciech Bógdał</w:t>
      </w:r>
      <w:r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523000">
        <w:rPr>
          <w:rFonts w:asciiTheme="majorHAnsi" w:eastAsia="Arial" w:hAnsiTheme="majorHAnsi" w:cstheme="majorHAnsi"/>
          <w:sz w:val="20"/>
          <w:szCs w:val="20"/>
        </w:rPr>
        <w:t>–</w:t>
      </w:r>
      <w:r>
        <w:rPr>
          <w:rFonts w:asciiTheme="majorHAnsi" w:eastAsia="Arial" w:hAnsiTheme="majorHAnsi" w:cstheme="majorHAnsi"/>
          <w:sz w:val="20"/>
          <w:szCs w:val="20"/>
        </w:rPr>
        <w:t xml:space="preserve"> </w:t>
      </w:r>
      <w:proofErr w:type="spellStart"/>
      <w:r w:rsidR="00523000">
        <w:rPr>
          <w:rFonts w:asciiTheme="majorHAnsi" w:eastAsia="Arial" w:hAnsiTheme="majorHAnsi" w:cstheme="majorHAnsi"/>
          <w:sz w:val="20"/>
          <w:szCs w:val="20"/>
        </w:rPr>
        <w:t>motoparalotnia</w:t>
      </w:r>
      <w:r w:rsidR="006F559E">
        <w:rPr>
          <w:rFonts w:asciiTheme="majorHAnsi" w:eastAsia="Arial" w:hAnsiTheme="majorHAnsi" w:cstheme="majorHAnsi"/>
          <w:sz w:val="20"/>
          <w:szCs w:val="20"/>
        </w:rPr>
        <w:t>rstwo</w:t>
      </w:r>
      <w:proofErr w:type="spellEnd"/>
      <w:r w:rsidR="006F559E">
        <w:rPr>
          <w:rFonts w:asciiTheme="majorHAnsi" w:eastAsia="Arial" w:hAnsiTheme="majorHAnsi" w:cstheme="majorHAnsi"/>
          <w:sz w:val="20"/>
          <w:szCs w:val="20"/>
        </w:rPr>
        <w:t xml:space="preserve"> </w:t>
      </w:r>
    </w:p>
    <w:p w14:paraId="47C7ED3E" w14:textId="254303D8" w:rsidR="00614D36" w:rsidRPr="00372B6F" w:rsidRDefault="00091111" w:rsidP="00091111">
      <w:pPr>
        <w:ind w:leftChars="0" w:left="0" w:firstLineChars="0" w:firstLine="0"/>
        <w:rPr>
          <w:rFonts w:asciiTheme="majorHAnsi" w:eastAsia="Arial" w:hAnsiTheme="majorHAnsi" w:cstheme="majorHAnsi"/>
        </w:rPr>
      </w:pPr>
      <w:r w:rsidRPr="00091111">
        <w:rPr>
          <w:rFonts w:asciiTheme="majorHAnsi" w:eastAsia="Arial" w:hAnsiTheme="majorHAnsi" w:cstheme="majorHAnsi"/>
          <w:b/>
          <w:sz w:val="20"/>
          <w:szCs w:val="20"/>
        </w:rPr>
        <w:t>Grupa Akrobacyjna Żelazny</w:t>
      </w:r>
      <w:r w:rsidR="006F559E">
        <w:rPr>
          <w:rFonts w:asciiTheme="majorHAnsi" w:eastAsia="Arial" w:hAnsiTheme="majorHAnsi" w:cstheme="majorHAnsi"/>
          <w:b/>
          <w:sz w:val="20"/>
          <w:szCs w:val="20"/>
        </w:rPr>
        <w:t xml:space="preserve"> </w:t>
      </w:r>
      <w:r w:rsidR="006F559E" w:rsidRPr="00B37A36">
        <w:rPr>
          <w:rFonts w:asciiTheme="majorHAnsi" w:eastAsia="Arial" w:hAnsiTheme="majorHAnsi" w:cstheme="majorHAnsi"/>
          <w:sz w:val="20"/>
          <w:szCs w:val="20"/>
        </w:rPr>
        <w:t>– pokazy lotnicze</w:t>
      </w:r>
    </w:p>
    <w:sectPr w:rsidR="00614D36" w:rsidRPr="00372B6F" w:rsidSect="005321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843" w:left="1417" w:header="0" w:footer="22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3B38E" w14:textId="77777777" w:rsidR="006A39E4" w:rsidRDefault="006A39E4">
      <w:pPr>
        <w:spacing w:line="240" w:lineRule="auto"/>
        <w:ind w:left="0" w:hanging="2"/>
      </w:pPr>
      <w:r>
        <w:separator/>
      </w:r>
    </w:p>
  </w:endnote>
  <w:endnote w:type="continuationSeparator" w:id="0">
    <w:p w14:paraId="395DF5CB" w14:textId="77777777" w:rsidR="006A39E4" w:rsidRDefault="006A39E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6E7E5" w14:textId="77777777" w:rsidR="006837B4" w:rsidRDefault="006837B4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68874" w14:textId="77777777" w:rsidR="006837B4" w:rsidRDefault="006837B4">
    <w:pPr>
      <w:tabs>
        <w:tab w:val="center" w:pos="4536"/>
        <w:tab w:val="right" w:pos="9072"/>
      </w:tabs>
      <w:spacing w:line="240" w:lineRule="auto"/>
      <w:ind w:left="0" w:hanging="2"/>
      <w:rPr>
        <w:noProof/>
      </w:rPr>
    </w:pPr>
  </w:p>
  <w:p w14:paraId="2CBDC3D3" w14:textId="77777777" w:rsidR="006837B4" w:rsidRDefault="006837B4">
    <w:pPr>
      <w:tabs>
        <w:tab w:val="center" w:pos="4536"/>
        <w:tab w:val="right" w:pos="9072"/>
      </w:tabs>
      <w:spacing w:line="240" w:lineRule="auto"/>
      <w:ind w:left="0" w:hanging="2"/>
    </w:pPr>
    <w:r>
      <w:rPr>
        <w:noProof/>
      </w:rPr>
      <w:drawing>
        <wp:anchor distT="0" distB="0" distL="0" distR="0" simplePos="0" relativeHeight="251660288" behindDoc="1" locked="0" layoutInCell="0" hidden="0" allowOverlap="1" wp14:anchorId="05A54317" wp14:editId="300B6D66">
          <wp:simplePos x="0" y="0"/>
          <wp:positionH relativeFrom="margin">
            <wp:align>right</wp:align>
          </wp:positionH>
          <wp:positionV relativeFrom="paragraph">
            <wp:posOffset>-144145</wp:posOffset>
          </wp:positionV>
          <wp:extent cx="1753200" cy="540000"/>
          <wp:effectExtent l="0" t="0" r="0" b="0"/>
          <wp:wrapNone/>
          <wp:docPr id="102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 rotWithShape="1">
                  <a:blip r:embed="rId1"/>
                  <a:srcRect r="4359"/>
                  <a:stretch/>
                </pic:blipFill>
                <pic:spPr bwMode="auto">
                  <a:xfrm>
                    <a:off x="0" y="0"/>
                    <a:ext cx="1753200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1" locked="0" layoutInCell="0" hidden="0" allowOverlap="1" wp14:anchorId="4170A3B1" wp14:editId="19449BA3">
          <wp:simplePos x="0" y="0"/>
          <wp:positionH relativeFrom="margin">
            <wp:posOffset>2175510</wp:posOffset>
          </wp:positionH>
          <wp:positionV relativeFrom="paragraph">
            <wp:posOffset>-269875</wp:posOffset>
          </wp:positionV>
          <wp:extent cx="1296000" cy="689615"/>
          <wp:effectExtent l="0" t="0" r="0" b="0"/>
          <wp:wrapNone/>
          <wp:docPr id="102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689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0" hidden="0" allowOverlap="1" wp14:anchorId="781389FD" wp14:editId="20A19D95">
          <wp:simplePos x="0" y="0"/>
          <wp:positionH relativeFrom="margin">
            <wp:posOffset>-182245</wp:posOffset>
          </wp:positionH>
          <wp:positionV relativeFrom="paragraph">
            <wp:posOffset>-360045</wp:posOffset>
          </wp:positionV>
          <wp:extent cx="1497600" cy="856800"/>
          <wp:effectExtent l="0" t="0" r="7620" b="635"/>
          <wp:wrapNone/>
          <wp:docPr id="1030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600" cy="85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br/>
    </w:r>
  </w:p>
  <w:p w14:paraId="070E4EE5" w14:textId="77777777" w:rsidR="006837B4" w:rsidRDefault="006837B4" w:rsidP="005321F1">
    <w:pPr>
      <w:tabs>
        <w:tab w:val="center" w:pos="4536"/>
        <w:tab w:val="right" w:pos="9072"/>
      </w:tabs>
      <w:spacing w:after="293" w:line="240" w:lineRule="auto"/>
      <w:ind w:left="1" w:hanging="3"/>
      <w:jc w:val="center"/>
    </w:pPr>
    <w:r>
      <w:rPr>
        <w:rFonts w:ascii="Arial" w:eastAsia="Arial" w:hAnsi="Arial" w:cs="Arial"/>
        <w:b/>
        <w:color w:val="808080"/>
        <w:sz w:val="28"/>
        <w:szCs w:val="28"/>
      </w:rPr>
      <w:t>www.orlenteam.pl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82B9C" w14:textId="77777777" w:rsidR="006837B4" w:rsidRDefault="006837B4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FF19C" w14:textId="77777777" w:rsidR="006A39E4" w:rsidRDefault="006A39E4">
      <w:pPr>
        <w:spacing w:line="240" w:lineRule="auto"/>
        <w:ind w:left="0" w:hanging="2"/>
      </w:pPr>
      <w:r>
        <w:separator/>
      </w:r>
    </w:p>
  </w:footnote>
  <w:footnote w:type="continuationSeparator" w:id="0">
    <w:p w14:paraId="730641E1" w14:textId="77777777" w:rsidR="006A39E4" w:rsidRDefault="006A39E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8A6D7" w14:textId="77777777" w:rsidR="006837B4" w:rsidRDefault="006837B4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CF1CA" w14:textId="10E48375" w:rsidR="006837B4" w:rsidRDefault="006837B4">
    <w:pPr>
      <w:tabs>
        <w:tab w:val="center" w:pos="4536"/>
        <w:tab w:val="right" w:pos="9072"/>
      </w:tabs>
      <w:spacing w:before="284" w:line="240" w:lineRule="auto"/>
      <w:ind w:left="0" w:hanging="2"/>
    </w:pPr>
    <w:r>
      <w:rPr>
        <w:rFonts w:ascii="Arial" w:eastAsia="Arial" w:hAnsi="Arial" w:cs="Arial"/>
        <w:sz w:val="22"/>
        <w:szCs w:val="22"/>
      </w:rPr>
      <w:tab/>
    </w:r>
    <w:r>
      <w:rPr>
        <w:rFonts w:ascii="Arial" w:eastAsia="Arial" w:hAnsi="Arial" w:cs="Arial"/>
        <w:sz w:val="22"/>
        <w:szCs w:val="22"/>
      </w:rP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0" hidden="0" allowOverlap="1" wp14:anchorId="2146B8F8" wp14:editId="3132D1BE">
          <wp:simplePos x="0" y="0"/>
          <wp:positionH relativeFrom="margin">
            <wp:posOffset>3963670</wp:posOffset>
          </wp:positionH>
          <wp:positionV relativeFrom="paragraph">
            <wp:posOffset>-96519</wp:posOffset>
          </wp:positionV>
          <wp:extent cx="1981200" cy="1249680"/>
          <wp:effectExtent l="0" t="0" r="0" b="0"/>
          <wp:wrapNone/>
          <wp:docPr id="102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1200" cy="1249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FADAE" w14:textId="77777777" w:rsidR="006837B4" w:rsidRDefault="006837B4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02BF"/>
    <w:multiLevelType w:val="hybridMultilevel"/>
    <w:tmpl w:val="3A2C06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26054"/>
    <w:multiLevelType w:val="hybridMultilevel"/>
    <w:tmpl w:val="BBCE6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B5B7D"/>
    <w:multiLevelType w:val="hybridMultilevel"/>
    <w:tmpl w:val="1B24A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D7610"/>
    <w:multiLevelType w:val="hybridMultilevel"/>
    <w:tmpl w:val="40C2C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60875"/>
    <w:multiLevelType w:val="multilevel"/>
    <w:tmpl w:val="5C0EFA12"/>
    <w:lvl w:ilvl="0">
      <w:start w:val="1"/>
      <w:numFmt w:val="decimal"/>
      <w:pStyle w:val="Listapunkt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4AC5B62"/>
    <w:multiLevelType w:val="hybridMultilevel"/>
    <w:tmpl w:val="1E78427E"/>
    <w:lvl w:ilvl="0" w:tplc="925EA8F4">
      <w:start w:val="1"/>
      <w:numFmt w:val="upperRoman"/>
      <w:lvlText w:val="%1."/>
      <w:lvlJc w:val="left"/>
      <w:pPr>
        <w:ind w:left="718" w:hanging="72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747E590E"/>
    <w:multiLevelType w:val="hybridMultilevel"/>
    <w:tmpl w:val="7BD4F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630"/>
    <w:rsid w:val="00000A7E"/>
    <w:rsid w:val="0000134C"/>
    <w:rsid w:val="0000191D"/>
    <w:rsid w:val="00001D21"/>
    <w:rsid w:val="00001FF8"/>
    <w:rsid w:val="00017186"/>
    <w:rsid w:val="00020645"/>
    <w:rsid w:val="00020F54"/>
    <w:rsid w:val="0002273D"/>
    <w:rsid w:val="00022975"/>
    <w:rsid w:val="00023862"/>
    <w:rsid w:val="000255D8"/>
    <w:rsid w:val="000260B8"/>
    <w:rsid w:val="00026C41"/>
    <w:rsid w:val="00033FE2"/>
    <w:rsid w:val="000362FC"/>
    <w:rsid w:val="00041160"/>
    <w:rsid w:val="000414F7"/>
    <w:rsid w:val="00042646"/>
    <w:rsid w:val="00042652"/>
    <w:rsid w:val="000436D6"/>
    <w:rsid w:val="00050B91"/>
    <w:rsid w:val="000510AA"/>
    <w:rsid w:val="00060747"/>
    <w:rsid w:val="000738BB"/>
    <w:rsid w:val="00073FD7"/>
    <w:rsid w:val="00075033"/>
    <w:rsid w:val="00075C60"/>
    <w:rsid w:val="000771C8"/>
    <w:rsid w:val="00077D6D"/>
    <w:rsid w:val="00086350"/>
    <w:rsid w:val="000867FC"/>
    <w:rsid w:val="00087168"/>
    <w:rsid w:val="00091111"/>
    <w:rsid w:val="000945C5"/>
    <w:rsid w:val="00096CCC"/>
    <w:rsid w:val="000A2550"/>
    <w:rsid w:val="000A2AB6"/>
    <w:rsid w:val="000A4C05"/>
    <w:rsid w:val="000B1F21"/>
    <w:rsid w:val="000B2C29"/>
    <w:rsid w:val="000B40F2"/>
    <w:rsid w:val="000B6189"/>
    <w:rsid w:val="000B6758"/>
    <w:rsid w:val="000C18DF"/>
    <w:rsid w:val="000C19ED"/>
    <w:rsid w:val="000C1AC3"/>
    <w:rsid w:val="000C26C0"/>
    <w:rsid w:val="000C33C9"/>
    <w:rsid w:val="000C39FC"/>
    <w:rsid w:val="000C4AE5"/>
    <w:rsid w:val="000C6DB8"/>
    <w:rsid w:val="000E341B"/>
    <w:rsid w:val="000E40AA"/>
    <w:rsid w:val="000E44A8"/>
    <w:rsid w:val="000E6503"/>
    <w:rsid w:val="000E6DE1"/>
    <w:rsid w:val="000F278C"/>
    <w:rsid w:val="000F498E"/>
    <w:rsid w:val="000F550E"/>
    <w:rsid w:val="00100BCB"/>
    <w:rsid w:val="00115BA7"/>
    <w:rsid w:val="001165FF"/>
    <w:rsid w:val="00122415"/>
    <w:rsid w:val="0012357E"/>
    <w:rsid w:val="00123AFA"/>
    <w:rsid w:val="0012406A"/>
    <w:rsid w:val="00127B86"/>
    <w:rsid w:val="0013300E"/>
    <w:rsid w:val="0013303F"/>
    <w:rsid w:val="00133A16"/>
    <w:rsid w:val="00134973"/>
    <w:rsid w:val="001368E3"/>
    <w:rsid w:val="001374ED"/>
    <w:rsid w:val="00146A3D"/>
    <w:rsid w:val="001508C5"/>
    <w:rsid w:val="0015699F"/>
    <w:rsid w:val="0015773A"/>
    <w:rsid w:val="0017630B"/>
    <w:rsid w:val="0018069B"/>
    <w:rsid w:val="00183945"/>
    <w:rsid w:val="00184714"/>
    <w:rsid w:val="00184859"/>
    <w:rsid w:val="00184DDE"/>
    <w:rsid w:val="0018645F"/>
    <w:rsid w:val="00186900"/>
    <w:rsid w:val="00191844"/>
    <w:rsid w:val="0019435E"/>
    <w:rsid w:val="001972FB"/>
    <w:rsid w:val="001A378B"/>
    <w:rsid w:val="001A4360"/>
    <w:rsid w:val="001B00A5"/>
    <w:rsid w:val="001B4809"/>
    <w:rsid w:val="001B4F94"/>
    <w:rsid w:val="001B5F31"/>
    <w:rsid w:val="001B6C0A"/>
    <w:rsid w:val="001B7409"/>
    <w:rsid w:val="001C37ED"/>
    <w:rsid w:val="001C4E17"/>
    <w:rsid w:val="001C6288"/>
    <w:rsid w:val="001D1F27"/>
    <w:rsid w:val="001D50FE"/>
    <w:rsid w:val="001E17FC"/>
    <w:rsid w:val="001E22BD"/>
    <w:rsid w:val="001E4D25"/>
    <w:rsid w:val="001F20F6"/>
    <w:rsid w:val="001F5327"/>
    <w:rsid w:val="001F7C12"/>
    <w:rsid w:val="0020127E"/>
    <w:rsid w:val="00202F31"/>
    <w:rsid w:val="00210062"/>
    <w:rsid w:val="002108F2"/>
    <w:rsid w:val="00212050"/>
    <w:rsid w:val="00213896"/>
    <w:rsid w:val="00216205"/>
    <w:rsid w:val="00220DFE"/>
    <w:rsid w:val="002249E5"/>
    <w:rsid w:val="00227D4B"/>
    <w:rsid w:val="00233A99"/>
    <w:rsid w:val="00233D5D"/>
    <w:rsid w:val="00233E3C"/>
    <w:rsid w:val="00233F95"/>
    <w:rsid w:val="00234E60"/>
    <w:rsid w:val="00240AEF"/>
    <w:rsid w:val="00241312"/>
    <w:rsid w:val="00242EE5"/>
    <w:rsid w:val="00243C1B"/>
    <w:rsid w:val="002511B7"/>
    <w:rsid w:val="00251743"/>
    <w:rsid w:val="00255695"/>
    <w:rsid w:val="00260242"/>
    <w:rsid w:val="00261D63"/>
    <w:rsid w:val="002641AE"/>
    <w:rsid w:val="002653D1"/>
    <w:rsid w:val="002661F8"/>
    <w:rsid w:val="002678C2"/>
    <w:rsid w:val="00272572"/>
    <w:rsid w:val="00272788"/>
    <w:rsid w:val="002778A2"/>
    <w:rsid w:val="00282EE0"/>
    <w:rsid w:val="002862D1"/>
    <w:rsid w:val="00286632"/>
    <w:rsid w:val="0028709F"/>
    <w:rsid w:val="002901E1"/>
    <w:rsid w:val="002A3CD5"/>
    <w:rsid w:val="002A3E12"/>
    <w:rsid w:val="002A6C7E"/>
    <w:rsid w:val="002A6D19"/>
    <w:rsid w:val="002B70B2"/>
    <w:rsid w:val="002B7480"/>
    <w:rsid w:val="002C129A"/>
    <w:rsid w:val="002C3563"/>
    <w:rsid w:val="002D105B"/>
    <w:rsid w:val="002D2E1A"/>
    <w:rsid w:val="002D6B60"/>
    <w:rsid w:val="002E4231"/>
    <w:rsid w:val="002E4729"/>
    <w:rsid w:val="002E523A"/>
    <w:rsid w:val="002E5357"/>
    <w:rsid w:val="002E65C4"/>
    <w:rsid w:val="002E6D1E"/>
    <w:rsid w:val="002E783A"/>
    <w:rsid w:val="002F266F"/>
    <w:rsid w:val="002F3827"/>
    <w:rsid w:val="002F4BA9"/>
    <w:rsid w:val="002F5DFA"/>
    <w:rsid w:val="002F703A"/>
    <w:rsid w:val="002F7288"/>
    <w:rsid w:val="002F753B"/>
    <w:rsid w:val="002F7B89"/>
    <w:rsid w:val="00300800"/>
    <w:rsid w:val="00303257"/>
    <w:rsid w:val="003042D6"/>
    <w:rsid w:val="00306D6D"/>
    <w:rsid w:val="00307DE7"/>
    <w:rsid w:val="00313726"/>
    <w:rsid w:val="0031776B"/>
    <w:rsid w:val="00320630"/>
    <w:rsid w:val="0032184E"/>
    <w:rsid w:val="003232F3"/>
    <w:rsid w:val="0032391E"/>
    <w:rsid w:val="003252FD"/>
    <w:rsid w:val="00325D89"/>
    <w:rsid w:val="003266E0"/>
    <w:rsid w:val="00326D2F"/>
    <w:rsid w:val="00326E69"/>
    <w:rsid w:val="003275F2"/>
    <w:rsid w:val="003276C1"/>
    <w:rsid w:val="00333B46"/>
    <w:rsid w:val="00335C80"/>
    <w:rsid w:val="003404E9"/>
    <w:rsid w:val="0034057E"/>
    <w:rsid w:val="00353DF2"/>
    <w:rsid w:val="0035492E"/>
    <w:rsid w:val="00355DE0"/>
    <w:rsid w:val="00362567"/>
    <w:rsid w:val="00365AFE"/>
    <w:rsid w:val="00367A91"/>
    <w:rsid w:val="00372B6F"/>
    <w:rsid w:val="00375038"/>
    <w:rsid w:val="00382E22"/>
    <w:rsid w:val="003839FB"/>
    <w:rsid w:val="003861CC"/>
    <w:rsid w:val="003867FA"/>
    <w:rsid w:val="00393463"/>
    <w:rsid w:val="00393820"/>
    <w:rsid w:val="00395EA4"/>
    <w:rsid w:val="003A089C"/>
    <w:rsid w:val="003A188D"/>
    <w:rsid w:val="003A357E"/>
    <w:rsid w:val="003A3D29"/>
    <w:rsid w:val="003A47D5"/>
    <w:rsid w:val="003A51EE"/>
    <w:rsid w:val="003A6A12"/>
    <w:rsid w:val="003A6F1C"/>
    <w:rsid w:val="003A7D25"/>
    <w:rsid w:val="003B59D3"/>
    <w:rsid w:val="003B6819"/>
    <w:rsid w:val="003B7040"/>
    <w:rsid w:val="003B7C94"/>
    <w:rsid w:val="003C0118"/>
    <w:rsid w:val="003C0619"/>
    <w:rsid w:val="003C2A3E"/>
    <w:rsid w:val="003C3D92"/>
    <w:rsid w:val="003C6828"/>
    <w:rsid w:val="003C6EB2"/>
    <w:rsid w:val="003D1119"/>
    <w:rsid w:val="003D181E"/>
    <w:rsid w:val="003D76B6"/>
    <w:rsid w:val="003D78C3"/>
    <w:rsid w:val="003E0955"/>
    <w:rsid w:val="003F0401"/>
    <w:rsid w:val="003F0863"/>
    <w:rsid w:val="003F358F"/>
    <w:rsid w:val="003F3F3D"/>
    <w:rsid w:val="003F50A6"/>
    <w:rsid w:val="00400797"/>
    <w:rsid w:val="00401027"/>
    <w:rsid w:val="004027BD"/>
    <w:rsid w:val="00403231"/>
    <w:rsid w:val="004072C4"/>
    <w:rsid w:val="00410935"/>
    <w:rsid w:val="004116A9"/>
    <w:rsid w:val="0041181C"/>
    <w:rsid w:val="00412361"/>
    <w:rsid w:val="004173DD"/>
    <w:rsid w:val="00417470"/>
    <w:rsid w:val="00417A23"/>
    <w:rsid w:val="00417EEB"/>
    <w:rsid w:val="00420797"/>
    <w:rsid w:val="0042083F"/>
    <w:rsid w:val="00420F73"/>
    <w:rsid w:val="00421066"/>
    <w:rsid w:val="00422A84"/>
    <w:rsid w:val="0042798A"/>
    <w:rsid w:val="00427A07"/>
    <w:rsid w:val="00431F3F"/>
    <w:rsid w:val="004339EB"/>
    <w:rsid w:val="0043528A"/>
    <w:rsid w:val="004354E7"/>
    <w:rsid w:val="00437035"/>
    <w:rsid w:val="004374C2"/>
    <w:rsid w:val="00437689"/>
    <w:rsid w:val="00441B01"/>
    <w:rsid w:val="00442290"/>
    <w:rsid w:val="00443D90"/>
    <w:rsid w:val="00444307"/>
    <w:rsid w:val="00445808"/>
    <w:rsid w:val="004516DE"/>
    <w:rsid w:val="0046088C"/>
    <w:rsid w:val="0046150E"/>
    <w:rsid w:val="0046548B"/>
    <w:rsid w:val="004708DB"/>
    <w:rsid w:val="004747B9"/>
    <w:rsid w:val="00475FC1"/>
    <w:rsid w:val="0048004B"/>
    <w:rsid w:val="00484A30"/>
    <w:rsid w:val="0049153C"/>
    <w:rsid w:val="0049561A"/>
    <w:rsid w:val="00497B0A"/>
    <w:rsid w:val="004A1E25"/>
    <w:rsid w:val="004A4CAB"/>
    <w:rsid w:val="004A5CD4"/>
    <w:rsid w:val="004A6E25"/>
    <w:rsid w:val="004B0A0A"/>
    <w:rsid w:val="004B1D6C"/>
    <w:rsid w:val="004B360F"/>
    <w:rsid w:val="004B39B9"/>
    <w:rsid w:val="004B3D56"/>
    <w:rsid w:val="004B6687"/>
    <w:rsid w:val="004B6E30"/>
    <w:rsid w:val="004C5260"/>
    <w:rsid w:val="004C6F7A"/>
    <w:rsid w:val="004D1811"/>
    <w:rsid w:val="004D3BC5"/>
    <w:rsid w:val="004D4B55"/>
    <w:rsid w:val="004E2B76"/>
    <w:rsid w:val="004E58D8"/>
    <w:rsid w:val="004E6CE8"/>
    <w:rsid w:val="004F2E40"/>
    <w:rsid w:val="004F4E36"/>
    <w:rsid w:val="0050273D"/>
    <w:rsid w:val="00504B2D"/>
    <w:rsid w:val="005069D0"/>
    <w:rsid w:val="00507516"/>
    <w:rsid w:val="00507968"/>
    <w:rsid w:val="00507D9A"/>
    <w:rsid w:val="005108A5"/>
    <w:rsid w:val="0051482F"/>
    <w:rsid w:val="00516C2A"/>
    <w:rsid w:val="005176CC"/>
    <w:rsid w:val="00523000"/>
    <w:rsid w:val="00523863"/>
    <w:rsid w:val="005301E5"/>
    <w:rsid w:val="00530619"/>
    <w:rsid w:val="0053158F"/>
    <w:rsid w:val="005321F1"/>
    <w:rsid w:val="005364BE"/>
    <w:rsid w:val="005372FB"/>
    <w:rsid w:val="00537469"/>
    <w:rsid w:val="00540FD0"/>
    <w:rsid w:val="005423D8"/>
    <w:rsid w:val="00542B46"/>
    <w:rsid w:val="00542B72"/>
    <w:rsid w:val="00543B7D"/>
    <w:rsid w:val="00544CFF"/>
    <w:rsid w:val="0054563E"/>
    <w:rsid w:val="005467E5"/>
    <w:rsid w:val="0055175C"/>
    <w:rsid w:val="00551895"/>
    <w:rsid w:val="00554065"/>
    <w:rsid w:val="00556CA3"/>
    <w:rsid w:val="005652B1"/>
    <w:rsid w:val="0057115E"/>
    <w:rsid w:val="00573E8E"/>
    <w:rsid w:val="00574A98"/>
    <w:rsid w:val="0057664A"/>
    <w:rsid w:val="00581DB4"/>
    <w:rsid w:val="0058420F"/>
    <w:rsid w:val="00584BE5"/>
    <w:rsid w:val="005873C0"/>
    <w:rsid w:val="00593986"/>
    <w:rsid w:val="00595919"/>
    <w:rsid w:val="00596727"/>
    <w:rsid w:val="00596A2F"/>
    <w:rsid w:val="005A0B6D"/>
    <w:rsid w:val="005A1099"/>
    <w:rsid w:val="005A4471"/>
    <w:rsid w:val="005A4667"/>
    <w:rsid w:val="005B0F6B"/>
    <w:rsid w:val="005B3DA4"/>
    <w:rsid w:val="005B6137"/>
    <w:rsid w:val="005B6C10"/>
    <w:rsid w:val="005B6E49"/>
    <w:rsid w:val="005B70E2"/>
    <w:rsid w:val="005C3E82"/>
    <w:rsid w:val="005C711D"/>
    <w:rsid w:val="005D206B"/>
    <w:rsid w:val="005D43A0"/>
    <w:rsid w:val="005D535F"/>
    <w:rsid w:val="005E0EF7"/>
    <w:rsid w:val="005E1315"/>
    <w:rsid w:val="005E4070"/>
    <w:rsid w:val="005E4C2A"/>
    <w:rsid w:val="005E700E"/>
    <w:rsid w:val="005E74BA"/>
    <w:rsid w:val="005F6782"/>
    <w:rsid w:val="00601401"/>
    <w:rsid w:val="00605576"/>
    <w:rsid w:val="006057BC"/>
    <w:rsid w:val="00606DC0"/>
    <w:rsid w:val="0060771A"/>
    <w:rsid w:val="00607F83"/>
    <w:rsid w:val="006104C0"/>
    <w:rsid w:val="006118EA"/>
    <w:rsid w:val="00611FA4"/>
    <w:rsid w:val="00613884"/>
    <w:rsid w:val="006144B6"/>
    <w:rsid w:val="00614D36"/>
    <w:rsid w:val="00620DB0"/>
    <w:rsid w:val="00621F49"/>
    <w:rsid w:val="006321CC"/>
    <w:rsid w:val="00634F91"/>
    <w:rsid w:val="00635CC6"/>
    <w:rsid w:val="00636480"/>
    <w:rsid w:val="00640C44"/>
    <w:rsid w:val="00641437"/>
    <w:rsid w:val="0064360B"/>
    <w:rsid w:val="0065184C"/>
    <w:rsid w:val="00651A6C"/>
    <w:rsid w:val="00655013"/>
    <w:rsid w:val="00662151"/>
    <w:rsid w:val="0066236A"/>
    <w:rsid w:val="00662691"/>
    <w:rsid w:val="00662C87"/>
    <w:rsid w:val="00666790"/>
    <w:rsid w:val="0067158D"/>
    <w:rsid w:val="006718C8"/>
    <w:rsid w:val="00673723"/>
    <w:rsid w:val="006836A6"/>
    <w:rsid w:val="006837B4"/>
    <w:rsid w:val="006847AF"/>
    <w:rsid w:val="00684D0D"/>
    <w:rsid w:val="0068675F"/>
    <w:rsid w:val="00686BD1"/>
    <w:rsid w:val="00696985"/>
    <w:rsid w:val="00697B38"/>
    <w:rsid w:val="006A39E4"/>
    <w:rsid w:val="006A4A71"/>
    <w:rsid w:val="006A5CA0"/>
    <w:rsid w:val="006A6FBC"/>
    <w:rsid w:val="006B17EA"/>
    <w:rsid w:val="006C00A4"/>
    <w:rsid w:val="006C23CA"/>
    <w:rsid w:val="006C491D"/>
    <w:rsid w:val="006D238E"/>
    <w:rsid w:val="006D3DD2"/>
    <w:rsid w:val="006E0395"/>
    <w:rsid w:val="006E057C"/>
    <w:rsid w:val="006E6BA2"/>
    <w:rsid w:val="006F4876"/>
    <w:rsid w:val="006F559E"/>
    <w:rsid w:val="006F763B"/>
    <w:rsid w:val="007022D8"/>
    <w:rsid w:val="007060BA"/>
    <w:rsid w:val="00710B7C"/>
    <w:rsid w:val="00712396"/>
    <w:rsid w:val="00713423"/>
    <w:rsid w:val="00713AFE"/>
    <w:rsid w:val="00714B32"/>
    <w:rsid w:val="00716ABE"/>
    <w:rsid w:val="00716DC2"/>
    <w:rsid w:val="00717EF3"/>
    <w:rsid w:val="007222EE"/>
    <w:rsid w:val="007237D6"/>
    <w:rsid w:val="00724AFC"/>
    <w:rsid w:val="0073235F"/>
    <w:rsid w:val="0073339B"/>
    <w:rsid w:val="00734118"/>
    <w:rsid w:val="0073692E"/>
    <w:rsid w:val="007379A5"/>
    <w:rsid w:val="00740000"/>
    <w:rsid w:val="0074201C"/>
    <w:rsid w:val="007422C8"/>
    <w:rsid w:val="00742C08"/>
    <w:rsid w:val="00742F22"/>
    <w:rsid w:val="00743499"/>
    <w:rsid w:val="00746349"/>
    <w:rsid w:val="00755CB5"/>
    <w:rsid w:val="00760AE9"/>
    <w:rsid w:val="00762151"/>
    <w:rsid w:val="00763997"/>
    <w:rsid w:val="00765482"/>
    <w:rsid w:val="00774BE9"/>
    <w:rsid w:val="007751E2"/>
    <w:rsid w:val="00775A66"/>
    <w:rsid w:val="00781100"/>
    <w:rsid w:val="0078175D"/>
    <w:rsid w:val="00785709"/>
    <w:rsid w:val="00787E7F"/>
    <w:rsid w:val="0079489E"/>
    <w:rsid w:val="00797559"/>
    <w:rsid w:val="007A4255"/>
    <w:rsid w:val="007A485F"/>
    <w:rsid w:val="007A661D"/>
    <w:rsid w:val="007A6D39"/>
    <w:rsid w:val="007A73EF"/>
    <w:rsid w:val="007B25FC"/>
    <w:rsid w:val="007B4701"/>
    <w:rsid w:val="007B61A0"/>
    <w:rsid w:val="007B6571"/>
    <w:rsid w:val="007C0AFB"/>
    <w:rsid w:val="007C139F"/>
    <w:rsid w:val="007C2677"/>
    <w:rsid w:val="007C319D"/>
    <w:rsid w:val="007C7E3B"/>
    <w:rsid w:val="007D059A"/>
    <w:rsid w:val="007D062A"/>
    <w:rsid w:val="007D1592"/>
    <w:rsid w:val="007D19D6"/>
    <w:rsid w:val="007D1C26"/>
    <w:rsid w:val="007D41CF"/>
    <w:rsid w:val="007D46D3"/>
    <w:rsid w:val="007D7CD2"/>
    <w:rsid w:val="007D7E56"/>
    <w:rsid w:val="007E1D99"/>
    <w:rsid w:val="007E4D6E"/>
    <w:rsid w:val="007E611F"/>
    <w:rsid w:val="007F325C"/>
    <w:rsid w:val="007F3B4E"/>
    <w:rsid w:val="007F48BC"/>
    <w:rsid w:val="007F61D1"/>
    <w:rsid w:val="00800551"/>
    <w:rsid w:val="00802DB3"/>
    <w:rsid w:val="00802FD3"/>
    <w:rsid w:val="008035F1"/>
    <w:rsid w:val="008037FA"/>
    <w:rsid w:val="008048F7"/>
    <w:rsid w:val="008073E4"/>
    <w:rsid w:val="00807EC7"/>
    <w:rsid w:val="00810F13"/>
    <w:rsid w:val="008113AD"/>
    <w:rsid w:val="00820210"/>
    <w:rsid w:val="00821DF3"/>
    <w:rsid w:val="008234AE"/>
    <w:rsid w:val="00824B38"/>
    <w:rsid w:val="00836710"/>
    <w:rsid w:val="0083695E"/>
    <w:rsid w:val="0083708B"/>
    <w:rsid w:val="0084513E"/>
    <w:rsid w:val="00846623"/>
    <w:rsid w:val="00851D47"/>
    <w:rsid w:val="0085238D"/>
    <w:rsid w:val="00854515"/>
    <w:rsid w:val="008552BD"/>
    <w:rsid w:val="00855B06"/>
    <w:rsid w:val="008562EA"/>
    <w:rsid w:val="008573FC"/>
    <w:rsid w:val="008579A3"/>
    <w:rsid w:val="00860785"/>
    <w:rsid w:val="00860FA6"/>
    <w:rsid w:val="00862CB0"/>
    <w:rsid w:val="00862F8C"/>
    <w:rsid w:val="00864C73"/>
    <w:rsid w:val="00864DD5"/>
    <w:rsid w:val="00866683"/>
    <w:rsid w:val="008676E0"/>
    <w:rsid w:val="00867BBD"/>
    <w:rsid w:val="008703B2"/>
    <w:rsid w:val="0087581D"/>
    <w:rsid w:val="00881DE4"/>
    <w:rsid w:val="00883997"/>
    <w:rsid w:val="00884BB0"/>
    <w:rsid w:val="00884E79"/>
    <w:rsid w:val="00884F20"/>
    <w:rsid w:val="00886BFC"/>
    <w:rsid w:val="00892BA7"/>
    <w:rsid w:val="00892E96"/>
    <w:rsid w:val="008935E6"/>
    <w:rsid w:val="008957C3"/>
    <w:rsid w:val="00895853"/>
    <w:rsid w:val="008A2E9A"/>
    <w:rsid w:val="008A5496"/>
    <w:rsid w:val="008A5CFD"/>
    <w:rsid w:val="008A7D16"/>
    <w:rsid w:val="008B1CF7"/>
    <w:rsid w:val="008B2DDC"/>
    <w:rsid w:val="008B6826"/>
    <w:rsid w:val="008C13E0"/>
    <w:rsid w:val="008C3E75"/>
    <w:rsid w:val="008C41F1"/>
    <w:rsid w:val="008C672D"/>
    <w:rsid w:val="008D0F10"/>
    <w:rsid w:val="008D18A4"/>
    <w:rsid w:val="008D1BE9"/>
    <w:rsid w:val="008E3A97"/>
    <w:rsid w:val="008E3D6F"/>
    <w:rsid w:val="008E6783"/>
    <w:rsid w:val="00902EF7"/>
    <w:rsid w:val="00907AB4"/>
    <w:rsid w:val="009112E8"/>
    <w:rsid w:val="009115E1"/>
    <w:rsid w:val="009131F6"/>
    <w:rsid w:val="00913E3C"/>
    <w:rsid w:val="00915633"/>
    <w:rsid w:val="0091584E"/>
    <w:rsid w:val="00921106"/>
    <w:rsid w:val="009242A7"/>
    <w:rsid w:val="00933F8F"/>
    <w:rsid w:val="00934227"/>
    <w:rsid w:val="00935199"/>
    <w:rsid w:val="0094086B"/>
    <w:rsid w:val="00944417"/>
    <w:rsid w:val="00944C79"/>
    <w:rsid w:val="00945301"/>
    <w:rsid w:val="0095080C"/>
    <w:rsid w:val="009514DF"/>
    <w:rsid w:val="00951D6A"/>
    <w:rsid w:val="00952105"/>
    <w:rsid w:val="009544B6"/>
    <w:rsid w:val="00954A71"/>
    <w:rsid w:val="0096080C"/>
    <w:rsid w:val="0097010C"/>
    <w:rsid w:val="00971D2E"/>
    <w:rsid w:val="00977D3E"/>
    <w:rsid w:val="00980362"/>
    <w:rsid w:val="0098060B"/>
    <w:rsid w:val="00982C8D"/>
    <w:rsid w:val="0098767A"/>
    <w:rsid w:val="0099064D"/>
    <w:rsid w:val="00990CD2"/>
    <w:rsid w:val="00991091"/>
    <w:rsid w:val="009A352A"/>
    <w:rsid w:val="009A3816"/>
    <w:rsid w:val="009A4E7D"/>
    <w:rsid w:val="009A539A"/>
    <w:rsid w:val="009A7AA3"/>
    <w:rsid w:val="009B1314"/>
    <w:rsid w:val="009B35C5"/>
    <w:rsid w:val="009B4E11"/>
    <w:rsid w:val="009B4F64"/>
    <w:rsid w:val="009B7F47"/>
    <w:rsid w:val="009C73CF"/>
    <w:rsid w:val="009D131E"/>
    <w:rsid w:val="009D1821"/>
    <w:rsid w:val="009D3A5B"/>
    <w:rsid w:val="009D4643"/>
    <w:rsid w:val="009D5D44"/>
    <w:rsid w:val="009D7B6E"/>
    <w:rsid w:val="009E0675"/>
    <w:rsid w:val="009E1253"/>
    <w:rsid w:val="009E2E12"/>
    <w:rsid w:val="009E55A3"/>
    <w:rsid w:val="009F68B4"/>
    <w:rsid w:val="00A00A5F"/>
    <w:rsid w:val="00A0183A"/>
    <w:rsid w:val="00A0183D"/>
    <w:rsid w:val="00A01C1D"/>
    <w:rsid w:val="00A0430E"/>
    <w:rsid w:val="00A11364"/>
    <w:rsid w:val="00A11AD0"/>
    <w:rsid w:val="00A131E6"/>
    <w:rsid w:val="00A20EF9"/>
    <w:rsid w:val="00A21CE1"/>
    <w:rsid w:val="00A225B5"/>
    <w:rsid w:val="00A22777"/>
    <w:rsid w:val="00A2395A"/>
    <w:rsid w:val="00A25804"/>
    <w:rsid w:val="00A41780"/>
    <w:rsid w:val="00A46612"/>
    <w:rsid w:val="00A50CC6"/>
    <w:rsid w:val="00A50F05"/>
    <w:rsid w:val="00A529CB"/>
    <w:rsid w:val="00A551EA"/>
    <w:rsid w:val="00A5586E"/>
    <w:rsid w:val="00A56D63"/>
    <w:rsid w:val="00A64690"/>
    <w:rsid w:val="00A64DE4"/>
    <w:rsid w:val="00A66F7D"/>
    <w:rsid w:val="00A71E16"/>
    <w:rsid w:val="00A779D7"/>
    <w:rsid w:val="00A83966"/>
    <w:rsid w:val="00A863CA"/>
    <w:rsid w:val="00A91FC4"/>
    <w:rsid w:val="00A9610F"/>
    <w:rsid w:val="00A96F92"/>
    <w:rsid w:val="00A9752F"/>
    <w:rsid w:val="00AA18E4"/>
    <w:rsid w:val="00AA2A98"/>
    <w:rsid w:val="00AA2AEB"/>
    <w:rsid w:val="00AA6331"/>
    <w:rsid w:val="00AB3B76"/>
    <w:rsid w:val="00AC28B4"/>
    <w:rsid w:val="00AC2E22"/>
    <w:rsid w:val="00AC3660"/>
    <w:rsid w:val="00AC45C1"/>
    <w:rsid w:val="00AC7A0E"/>
    <w:rsid w:val="00AD2B4C"/>
    <w:rsid w:val="00AD3285"/>
    <w:rsid w:val="00AD4011"/>
    <w:rsid w:val="00AD6385"/>
    <w:rsid w:val="00AD750F"/>
    <w:rsid w:val="00AE0468"/>
    <w:rsid w:val="00AE07A5"/>
    <w:rsid w:val="00AE2CA0"/>
    <w:rsid w:val="00AE50DA"/>
    <w:rsid w:val="00AE5ECE"/>
    <w:rsid w:val="00AE61FE"/>
    <w:rsid w:val="00AF0923"/>
    <w:rsid w:val="00AF1375"/>
    <w:rsid w:val="00AF32FA"/>
    <w:rsid w:val="00AF3801"/>
    <w:rsid w:val="00AF7B79"/>
    <w:rsid w:val="00B007CB"/>
    <w:rsid w:val="00B02823"/>
    <w:rsid w:val="00B0370C"/>
    <w:rsid w:val="00B117D4"/>
    <w:rsid w:val="00B16BD0"/>
    <w:rsid w:val="00B233C0"/>
    <w:rsid w:val="00B3007D"/>
    <w:rsid w:val="00B30990"/>
    <w:rsid w:val="00B31936"/>
    <w:rsid w:val="00B365AB"/>
    <w:rsid w:val="00B37A36"/>
    <w:rsid w:val="00B37E0E"/>
    <w:rsid w:val="00B409AA"/>
    <w:rsid w:val="00B50536"/>
    <w:rsid w:val="00B53B67"/>
    <w:rsid w:val="00B554C0"/>
    <w:rsid w:val="00B565CE"/>
    <w:rsid w:val="00B6075A"/>
    <w:rsid w:val="00B6452A"/>
    <w:rsid w:val="00B66405"/>
    <w:rsid w:val="00B71D75"/>
    <w:rsid w:val="00B72C35"/>
    <w:rsid w:val="00B7741A"/>
    <w:rsid w:val="00B81410"/>
    <w:rsid w:val="00B8506E"/>
    <w:rsid w:val="00B862DA"/>
    <w:rsid w:val="00B86E31"/>
    <w:rsid w:val="00B92121"/>
    <w:rsid w:val="00B92B2B"/>
    <w:rsid w:val="00B92CBA"/>
    <w:rsid w:val="00B94237"/>
    <w:rsid w:val="00B96FF5"/>
    <w:rsid w:val="00BA29B5"/>
    <w:rsid w:val="00BA3504"/>
    <w:rsid w:val="00BA551B"/>
    <w:rsid w:val="00BA6EED"/>
    <w:rsid w:val="00BB2843"/>
    <w:rsid w:val="00BB40C8"/>
    <w:rsid w:val="00BB58F9"/>
    <w:rsid w:val="00BB5DF7"/>
    <w:rsid w:val="00BB73A8"/>
    <w:rsid w:val="00BB7498"/>
    <w:rsid w:val="00BB7A21"/>
    <w:rsid w:val="00BC02E5"/>
    <w:rsid w:val="00BC33AE"/>
    <w:rsid w:val="00BC679D"/>
    <w:rsid w:val="00BC71CE"/>
    <w:rsid w:val="00BC72DD"/>
    <w:rsid w:val="00BD1280"/>
    <w:rsid w:val="00BD18C1"/>
    <w:rsid w:val="00BD414C"/>
    <w:rsid w:val="00BD5193"/>
    <w:rsid w:val="00BD64BF"/>
    <w:rsid w:val="00BE2368"/>
    <w:rsid w:val="00BE4E79"/>
    <w:rsid w:val="00BE780C"/>
    <w:rsid w:val="00BF0492"/>
    <w:rsid w:val="00BF5967"/>
    <w:rsid w:val="00BF7679"/>
    <w:rsid w:val="00C03AAA"/>
    <w:rsid w:val="00C0403E"/>
    <w:rsid w:val="00C13B63"/>
    <w:rsid w:val="00C1580B"/>
    <w:rsid w:val="00C1635E"/>
    <w:rsid w:val="00C1699A"/>
    <w:rsid w:val="00C17EA2"/>
    <w:rsid w:val="00C21776"/>
    <w:rsid w:val="00C24369"/>
    <w:rsid w:val="00C24C15"/>
    <w:rsid w:val="00C337F7"/>
    <w:rsid w:val="00C33869"/>
    <w:rsid w:val="00C36F04"/>
    <w:rsid w:val="00C401AA"/>
    <w:rsid w:val="00C404C2"/>
    <w:rsid w:val="00C41DB5"/>
    <w:rsid w:val="00C42075"/>
    <w:rsid w:val="00C4207F"/>
    <w:rsid w:val="00C455D1"/>
    <w:rsid w:val="00C47E37"/>
    <w:rsid w:val="00C47F41"/>
    <w:rsid w:val="00C50946"/>
    <w:rsid w:val="00C5237A"/>
    <w:rsid w:val="00C53F2B"/>
    <w:rsid w:val="00C56147"/>
    <w:rsid w:val="00C5620B"/>
    <w:rsid w:val="00C5642B"/>
    <w:rsid w:val="00C6264B"/>
    <w:rsid w:val="00C647C3"/>
    <w:rsid w:val="00C64D0D"/>
    <w:rsid w:val="00C66A90"/>
    <w:rsid w:val="00C66AD9"/>
    <w:rsid w:val="00C77A60"/>
    <w:rsid w:val="00C841E6"/>
    <w:rsid w:val="00C849E7"/>
    <w:rsid w:val="00C85AAC"/>
    <w:rsid w:val="00C87F43"/>
    <w:rsid w:val="00C9053B"/>
    <w:rsid w:val="00C96254"/>
    <w:rsid w:val="00CA58B7"/>
    <w:rsid w:val="00CA6597"/>
    <w:rsid w:val="00CA75C9"/>
    <w:rsid w:val="00CA7AD0"/>
    <w:rsid w:val="00CB12BF"/>
    <w:rsid w:val="00CB1C2D"/>
    <w:rsid w:val="00CB1C48"/>
    <w:rsid w:val="00CB4108"/>
    <w:rsid w:val="00CC01BE"/>
    <w:rsid w:val="00CC062B"/>
    <w:rsid w:val="00CC2091"/>
    <w:rsid w:val="00CC6358"/>
    <w:rsid w:val="00CD24B6"/>
    <w:rsid w:val="00CD4392"/>
    <w:rsid w:val="00CD5F5A"/>
    <w:rsid w:val="00CD6AC9"/>
    <w:rsid w:val="00CE32BB"/>
    <w:rsid w:val="00CE6150"/>
    <w:rsid w:val="00CF2FED"/>
    <w:rsid w:val="00CF3D84"/>
    <w:rsid w:val="00CF4ED8"/>
    <w:rsid w:val="00CF6D7D"/>
    <w:rsid w:val="00D04B38"/>
    <w:rsid w:val="00D10517"/>
    <w:rsid w:val="00D11704"/>
    <w:rsid w:val="00D14279"/>
    <w:rsid w:val="00D14D09"/>
    <w:rsid w:val="00D17B19"/>
    <w:rsid w:val="00D23D2C"/>
    <w:rsid w:val="00D2604B"/>
    <w:rsid w:val="00D30B6B"/>
    <w:rsid w:val="00D31A96"/>
    <w:rsid w:val="00D32E68"/>
    <w:rsid w:val="00D32F2D"/>
    <w:rsid w:val="00D3359F"/>
    <w:rsid w:val="00D33D2A"/>
    <w:rsid w:val="00D35D30"/>
    <w:rsid w:val="00D368E5"/>
    <w:rsid w:val="00D43F79"/>
    <w:rsid w:val="00D44B9D"/>
    <w:rsid w:val="00D47A9D"/>
    <w:rsid w:val="00D52D60"/>
    <w:rsid w:val="00D53D74"/>
    <w:rsid w:val="00D565FC"/>
    <w:rsid w:val="00D57691"/>
    <w:rsid w:val="00D618C7"/>
    <w:rsid w:val="00D62BD3"/>
    <w:rsid w:val="00D62D56"/>
    <w:rsid w:val="00D6463F"/>
    <w:rsid w:val="00D709D4"/>
    <w:rsid w:val="00D70BB1"/>
    <w:rsid w:val="00D724AD"/>
    <w:rsid w:val="00D74E1F"/>
    <w:rsid w:val="00D76068"/>
    <w:rsid w:val="00D765B6"/>
    <w:rsid w:val="00D77DC7"/>
    <w:rsid w:val="00D806A3"/>
    <w:rsid w:val="00D814D4"/>
    <w:rsid w:val="00D8188F"/>
    <w:rsid w:val="00D85F42"/>
    <w:rsid w:val="00D907D0"/>
    <w:rsid w:val="00D918FC"/>
    <w:rsid w:val="00DA3A87"/>
    <w:rsid w:val="00DA47DA"/>
    <w:rsid w:val="00DA5B71"/>
    <w:rsid w:val="00DB1AD8"/>
    <w:rsid w:val="00DB2CC8"/>
    <w:rsid w:val="00DB3470"/>
    <w:rsid w:val="00DB3B36"/>
    <w:rsid w:val="00DB68BB"/>
    <w:rsid w:val="00DC1BC5"/>
    <w:rsid w:val="00DD4F0F"/>
    <w:rsid w:val="00DE058B"/>
    <w:rsid w:val="00DE18D4"/>
    <w:rsid w:val="00DE2F24"/>
    <w:rsid w:val="00DE348E"/>
    <w:rsid w:val="00DE4127"/>
    <w:rsid w:val="00DE4238"/>
    <w:rsid w:val="00DE4E9D"/>
    <w:rsid w:val="00DE6081"/>
    <w:rsid w:val="00DE6BD9"/>
    <w:rsid w:val="00DE75DA"/>
    <w:rsid w:val="00DF110C"/>
    <w:rsid w:val="00DF1493"/>
    <w:rsid w:val="00DF1C8F"/>
    <w:rsid w:val="00DF2A4E"/>
    <w:rsid w:val="00DF30C9"/>
    <w:rsid w:val="00DF4C98"/>
    <w:rsid w:val="00DF4E7A"/>
    <w:rsid w:val="00DF59EC"/>
    <w:rsid w:val="00E00588"/>
    <w:rsid w:val="00E01420"/>
    <w:rsid w:val="00E03637"/>
    <w:rsid w:val="00E04A53"/>
    <w:rsid w:val="00E078F6"/>
    <w:rsid w:val="00E11CA1"/>
    <w:rsid w:val="00E142F4"/>
    <w:rsid w:val="00E234CD"/>
    <w:rsid w:val="00E237AC"/>
    <w:rsid w:val="00E23BC4"/>
    <w:rsid w:val="00E32214"/>
    <w:rsid w:val="00E34617"/>
    <w:rsid w:val="00E35A55"/>
    <w:rsid w:val="00E35E38"/>
    <w:rsid w:val="00E41998"/>
    <w:rsid w:val="00E41D36"/>
    <w:rsid w:val="00E4484A"/>
    <w:rsid w:val="00E45429"/>
    <w:rsid w:val="00E4596B"/>
    <w:rsid w:val="00E478F5"/>
    <w:rsid w:val="00E62ED2"/>
    <w:rsid w:val="00E637DA"/>
    <w:rsid w:val="00E655F6"/>
    <w:rsid w:val="00E673D8"/>
    <w:rsid w:val="00E761FC"/>
    <w:rsid w:val="00E900BF"/>
    <w:rsid w:val="00E90E2F"/>
    <w:rsid w:val="00E9305E"/>
    <w:rsid w:val="00E94662"/>
    <w:rsid w:val="00E94E3B"/>
    <w:rsid w:val="00E975B5"/>
    <w:rsid w:val="00E9785F"/>
    <w:rsid w:val="00EA1B56"/>
    <w:rsid w:val="00EB49AF"/>
    <w:rsid w:val="00EC24E1"/>
    <w:rsid w:val="00EC29D5"/>
    <w:rsid w:val="00EC2C64"/>
    <w:rsid w:val="00EC2FC7"/>
    <w:rsid w:val="00EC4A1E"/>
    <w:rsid w:val="00ED3115"/>
    <w:rsid w:val="00EE14A1"/>
    <w:rsid w:val="00EE21A0"/>
    <w:rsid w:val="00EE34FC"/>
    <w:rsid w:val="00EE3C96"/>
    <w:rsid w:val="00EE4645"/>
    <w:rsid w:val="00EE54EC"/>
    <w:rsid w:val="00EE6870"/>
    <w:rsid w:val="00EE778E"/>
    <w:rsid w:val="00EF031F"/>
    <w:rsid w:val="00EF0984"/>
    <w:rsid w:val="00EF34AE"/>
    <w:rsid w:val="00F00B28"/>
    <w:rsid w:val="00F00CB7"/>
    <w:rsid w:val="00F05AE3"/>
    <w:rsid w:val="00F06A92"/>
    <w:rsid w:val="00F116F5"/>
    <w:rsid w:val="00F168DC"/>
    <w:rsid w:val="00F16E8B"/>
    <w:rsid w:val="00F1726D"/>
    <w:rsid w:val="00F179AA"/>
    <w:rsid w:val="00F20ADA"/>
    <w:rsid w:val="00F256E2"/>
    <w:rsid w:val="00F30217"/>
    <w:rsid w:val="00F30659"/>
    <w:rsid w:val="00F34118"/>
    <w:rsid w:val="00F343EA"/>
    <w:rsid w:val="00F41ABE"/>
    <w:rsid w:val="00F42CF6"/>
    <w:rsid w:val="00F4315B"/>
    <w:rsid w:val="00F43281"/>
    <w:rsid w:val="00F4611D"/>
    <w:rsid w:val="00F50F92"/>
    <w:rsid w:val="00F52EFD"/>
    <w:rsid w:val="00F552F2"/>
    <w:rsid w:val="00F552F5"/>
    <w:rsid w:val="00F56F07"/>
    <w:rsid w:val="00F624F7"/>
    <w:rsid w:val="00F71935"/>
    <w:rsid w:val="00F71CE3"/>
    <w:rsid w:val="00F722DB"/>
    <w:rsid w:val="00F72E22"/>
    <w:rsid w:val="00F7447E"/>
    <w:rsid w:val="00F759B4"/>
    <w:rsid w:val="00F75EF1"/>
    <w:rsid w:val="00F75F7D"/>
    <w:rsid w:val="00F76AFF"/>
    <w:rsid w:val="00F76C15"/>
    <w:rsid w:val="00F8053B"/>
    <w:rsid w:val="00F84C00"/>
    <w:rsid w:val="00F84F83"/>
    <w:rsid w:val="00F92344"/>
    <w:rsid w:val="00F92D6E"/>
    <w:rsid w:val="00F95334"/>
    <w:rsid w:val="00F95DE4"/>
    <w:rsid w:val="00F97A1A"/>
    <w:rsid w:val="00FA0AEE"/>
    <w:rsid w:val="00FA47D6"/>
    <w:rsid w:val="00FA749C"/>
    <w:rsid w:val="00FB0DB9"/>
    <w:rsid w:val="00FB2491"/>
    <w:rsid w:val="00FB2E46"/>
    <w:rsid w:val="00FB7EFE"/>
    <w:rsid w:val="00FC1A0A"/>
    <w:rsid w:val="00FC1B43"/>
    <w:rsid w:val="00FC3844"/>
    <w:rsid w:val="00FD3989"/>
    <w:rsid w:val="00FD3BE0"/>
    <w:rsid w:val="00FE028A"/>
    <w:rsid w:val="00FE10BA"/>
    <w:rsid w:val="00FE3D3F"/>
    <w:rsid w:val="00FE6AAA"/>
    <w:rsid w:val="00FF1C6B"/>
    <w:rsid w:val="00FF3FCC"/>
    <w:rsid w:val="00FF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88919"/>
  <w15:docId w15:val="{9EE591C1-085A-4762-917B-8E63F320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gwek1">
    <w:name w:val="heading 1"/>
    <w:basedOn w:val="Normalny"/>
    <w:next w:val="Normalny"/>
    <w:pPr>
      <w:keepNext/>
    </w:pPr>
    <w:rPr>
      <w:b/>
      <w:bCs/>
    </w:rPr>
  </w:style>
  <w:style w:type="paragraph" w:styleId="Nagwek2">
    <w:name w:val="heading 2"/>
    <w:basedOn w:val="Normalny"/>
    <w:next w:val="Normalny"/>
    <w:pPr>
      <w:keepNext/>
      <w:spacing w:line="360" w:lineRule="auto"/>
      <w:outlineLvl w:val="1"/>
    </w:pPr>
    <w:rPr>
      <w:rFonts w:ascii="Arial" w:hAnsi="Arial" w:cs="Arial"/>
      <w:b/>
      <w:bCs/>
      <w:sz w:val="22"/>
    </w:rPr>
  </w:style>
  <w:style w:type="paragraph" w:styleId="Nagwek3">
    <w:name w:val="heading 3"/>
    <w:basedOn w:val="Normalny"/>
    <w:next w:val="Normalny"/>
    <w:pPr>
      <w:keepNext/>
      <w:spacing w:line="360" w:lineRule="auto"/>
      <w:outlineLvl w:val="2"/>
    </w:pPr>
    <w:rPr>
      <w:rFonts w:ascii="Arial" w:hAnsi="Arial" w:cs="Arial"/>
      <w:b/>
      <w:bCs/>
      <w:sz w:val="28"/>
    </w:rPr>
  </w:style>
  <w:style w:type="paragraph" w:styleId="Nagwek4">
    <w:name w:val="heading 4"/>
    <w:basedOn w:val="Normalny"/>
    <w:next w:val="Normalny"/>
    <w:pPr>
      <w:keepNext/>
      <w:spacing w:line="360" w:lineRule="auto"/>
      <w:jc w:val="both"/>
      <w:outlineLvl w:val="3"/>
    </w:pPr>
    <w:rPr>
      <w:rFonts w:ascii="Arial" w:hAnsi="Arial" w:cs="Arial"/>
      <w:b/>
      <w:bCs/>
      <w:sz w:val="22"/>
    </w:rPr>
  </w:style>
  <w:style w:type="paragraph" w:styleId="Nagwek5">
    <w:name w:val="heading 5"/>
    <w:basedOn w:val="Normalny"/>
    <w:next w:val="Normalny"/>
    <w:pPr>
      <w:keepNext/>
      <w:spacing w:line="360" w:lineRule="auto"/>
      <w:jc w:val="both"/>
      <w:outlineLvl w:val="4"/>
    </w:pPr>
    <w:rPr>
      <w:rFonts w:ascii="Arial" w:hAnsi="Arial" w:cs="Arial"/>
      <w:b/>
      <w:bCs/>
    </w:rPr>
  </w:style>
  <w:style w:type="paragraph" w:styleId="Nagwek6">
    <w:name w:val="heading 6"/>
    <w:basedOn w:val="Normalny"/>
    <w:next w:val="Normalny"/>
    <w:pPr>
      <w:keepNext/>
      <w:autoSpaceDE w:val="0"/>
      <w:autoSpaceDN w:val="0"/>
      <w:adjustRightInd w:val="0"/>
      <w:spacing w:line="360" w:lineRule="auto"/>
      <w:outlineLvl w:val="5"/>
    </w:pPr>
    <w:rPr>
      <w:rFonts w:ascii="Arial" w:hAnsi="Arial" w:cs="Arial"/>
      <w:b/>
      <w:bCs/>
      <w:color w:val="231F20"/>
      <w:szCs w:val="23"/>
      <w:lang w:val="de-DE"/>
    </w:rPr>
  </w:style>
  <w:style w:type="paragraph" w:styleId="Nagwek7">
    <w:name w:val="heading 7"/>
    <w:basedOn w:val="Normalny"/>
    <w:next w:val="Normalny"/>
    <w:pPr>
      <w:keepNext/>
      <w:spacing w:line="360" w:lineRule="auto"/>
      <w:outlineLvl w:val="6"/>
    </w:pPr>
    <w:rPr>
      <w:rFonts w:ascii="Arial" w:hAnsi="Arial" w:cs="Arial"/>
      <w:b/>
      <w:bCs/>
      <w:color w:val="999999"/>
      <w:sz w:val="28"/>
      <w:szCs w:val="15"/>
    </w:rPr>
  </w:style>
  <w:style w:type="paragraph" w:styleId="Nagwek8">
    <w:name w:val="heading 8"/>
    <w:basedOn w:val="Normalny"/>
    <w:next w:val="Normalny"/>
    <w:pPr>
      <w:keepNext/>
      <w:autoSpaceDE w:val="0"/>
      <w:autoSpaceDN w:val="0"/>
      <w:adjustRightInd w:val="0"/>
      <w:spacing w:line="360" w:lineRule="auto"/>
      <w:ind w:left="360"/>
      <w:outlineLvl w:val="7"/>
    </w:pPr>
    <w:rPr>
      <w:rFonts w:ascii="Arial" w:hAnsi="Arial" w:cs="Arial"/>
      <w:sz w:val="40"/>
    </w:rPr>
  </w:style>
  <w:style w:type="paragraph" w:styleId="Nagwek9">
    <w:name w:val="heading 9"/>
    <w:basedOn w:val="Normalny"/>
    <w:next w:val="Normalny"/>
    <w:pPr>
      <w:keepNext/>
      <w:spacing w:line="360" w:lineRule="auto"/>
      <w:jc w:val="both"/>
      <w:outlineLvl w:val="8"/>
    </w:pPr>
    <w:rPr>
      <w:rFonts w:ascii="Arial" w:hAnsi="Arial" w:cs="Arial"/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 w:cs="Arial"/>
      <w:sz w:val="22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  <w:b/>
      <w:bCs/>
      <w:sz w:val="22"/>
    </w:rPr>
  </w:style>
  <w:style w:type="paragraph" w:styleId="Tekstpodstawowy2">
    <w:name w:val="Body Text 2"/>
    <w:basedOn w:val="Normalny"/>
    <w:pPr>
      <w:spacing w:line="360" w:lineRule="auto"/>
      <w:jc w:val="both"/>
    </w:pPr>
    <w:rPr>
      <w:rFonts w:ascii="Arial" w:hAnsi="Arial" w:cs="Arial"/>
      <w:sz w:val="22"/>
    </w:rPr>
  </w:style>
  <w:style w:type="character" w:styleId="Hipercze">
    <w:name w:val="Hyperlink"/>
    <w:rPr>
      <w:color w:val="0000FF"/>
      <w:w w:val="100"/>
      <w:position w:val="-1"/>
      <w:highlight w:val="none"/>
      <w:u w:val="single"/>
      <w:effect w:val="none"/>
      <w:vertAlign w:val="baseline"/>
      <w:cs w:val="0"/>
      <w:em w:val="none"/>
    </w:rPr>
  </w:style>
  <w:style w:type="character" w:customStyle="1" w:styleId="txtnoir101">
    <w:name w:val="txtnoir101"/>
    <w:rPr>
      <w:rFonts w:ascii="Verdana" w:hAnsi="Verdana" w:hint="default"/>
      <w:color w:val="000000"/>
      <w:w w:val="100"/>
      <w:position w:val="-1"/>
      <w:sz w:val="15"/>
      <w:szCs w:val="15"/>
      <w:highlight w:val="none"/>
      <w:effect w:val="none"/>
      <w:vertAlign w:val="baseline"/>
      <w:cs w:val="0"/>
      <w:em w:val="none"/>
    </w:rPr>
  </w:style>
  <w:style w:type="character" w:customStyle="1" w:styleId="txt3a">
    <w:name w:val="txt3a"/>
    <w:basedOn w:val="Domylnaczcionkaakapitu"/>
    <w:rPr>
      <w:w w:val="100"/>
      <w:position w:val="-1"/>
      <w:highlight w:val="none"/>
      <w:effect w:val="none"/>
      <w:vertAlign w:val="baseline"/>
      <w:cs w:val="0"/>
      <w:em w:val="none"/>
    </w:rPr>
  </w:style>
  <w:style w:type="character" w:customStyle="1" w:styleId="txtvert10">
    <w:name w:val="txtvert10"/>
    <w:basedOn w:val="Domylnaczcionkaakapitu"/>
    <w:rPr>
      <w:w w:val="100"/>
      <w:position w:val="-1"/>
      <w:highlight w:val="none"/>
      <w:effect w:val="none"/>
      <w:vertAlign w:val="baseline"/>
      <w:cs w:val="0"/>
      <w:em w:val="none"/>
    </w:rPr>
  </w:style>
  <w:style w:type="character" w:customStyle="1" w:styleId="txtred10">
    <w:name w:val="txtred10"/>
    <w:basedOn w:val="Domylnaczcionkaakapitu"/>
    <w:rPr>
      <w:w w:val="100"/>
      <w:position w:val="-1"/>
      <w:highlight w:val="none"/>
      <w:effect w:val="none"/>
      <w:vertAlign w:val="baseline"/>
      <w:cs w:val="0"/>
      <w:em w:val="none"/>
    </w:rPr>
  </w:style>
  <w:style w:type="character" w:customStyle="1" w:styleId="txt3">
    <w:name w:val="txt3"/>
    <w:basedOn w:val="Domylnaczcionkaakapitu"/>
    <w:rPr>
      <w:w w:val="100"/>
      <w:position w:val="-1"/>
      <w:highlight w:val="none"/>
      <w:effect w:val="none"/>
      <w:vertAlign w:val="baseline"/>
      <w:cs w:val="0"/>
      <w:em w:val="non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Pogrubienie">
    <w:name w:val="Strong"/>
    <w:rPr>
      <w:b/>
      <w:bCs/>
      <w:w w:val="100"/>
      <w:position w:val="-1"/>
      <w:highlight w:val="none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pPr>
      <w:spacing w:before="100" w:beforeAutospacing="1" w:after="100" w:afterAutospacing="1"/>
    </w:pPr>
  </w:style>
  <w:style w:type="paragraph" w:styleId="Tekstprzypisukocowego">
    <w:name w:val="endnote text"/>
    <w:basedOn w:val="Normalny"/>
    <w:rPr>
      <w:sz w:val="20"/>
      <w:szCs w:val="20"/>
    </w:rPr>
  </w:style>
  <w:style w:type="character" w:styleId="Odwoanieprzypisukocowego">
    <w:name w:val="endnote reference"/>
    <w:rPr>
      <w:w w:val="100"/>
      <w:position w:val="-1"/>
      <w:highlight w:val="none"/>
      <w:effect w:val="none"/>
      <w:vertAlign w:val="superscript"/>
      <w:cs w:val="0"/>
      <w:em w:val="none"/>
    </w:rPr>
  </w:style>
  <w:style w:type="character" w:styleId="UyteHipercze">
    <w:name w:val="FollowedHyperlink"/>
    <w:rPr>
      <w:color w:val="800080"/>
      <w:w w:val="100"/>
      <w:position w:val="-1"/>
      <w:highlight w:val="none"/>
      <w:u w:val="single"/>
      <w:effect w:val="none"/>
      <w:vertAlign w:val="baseline"/>
      <w:cs w:val="0"/>
      <w:em w:val="none"/>
    </w:rPr>
  </w:style>
  <w:style w:type="character" w:customStyle="1" w:styleId="ft0p6">
    <w:name w:val="ft0p6"/>
    <w:basedOn w:val="Domylnaczcionkaakapitu"/>
    <w:rPr>
      <w:w w:val="100"/>
      <w:position w:val="-1"/>
      <w:highlight w:val="none"/>
      <w:effect w:val="none"/>
      <w:vertAlign w:val="baseline"/>
      <w:cs w:val="0"/>
      <w:em w:val="none"/>
    </w:rPr>
  </w:style>
  <w:style w:type="paragraph" w:customStyle="1" w:styleId="left">
    <w:name w:val="left"/>
    <w:basedOn w:val="Normalny"/>
    <w:pPr>
      <w:spacing w:before="100" w:beforeAutospacing="1" w:after="100" w:afterAutospacing="1"/>
    </w:pPr>
  </w:style>
  <w:style w:type="character" w:styleId="Odwoaniedokomentarza">
    <w:name w:val="annotation reference"/>
    <w:rPr>
      <w:w w:val="100"/>
      <w:position w:val="-1"/>
      <w:sz w:val="16"/>
      <w:szCs w:val="16"/>
      <w:highlight w:val="none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highlight w:val="none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highlight w:val="non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highlight w:val="none"/>
      <w:effect w:val="none"/>
      <w:vertAlign w:val="baseline"/>
      <w:cs w:val="0"/>
      <w:em w:val="none"/>
    </w:rPr>
  </w:style>
  <w:style w:type="paragraph" w:customStyle="1" w:styleId="Plandokumentu">
    <w:name w:val="Plan dokumentu"/>
    <w:basedOn w:val="Normalny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TML-wstpniesformatowany">
    <w:name w:val="HTML Preformatted"/>
    <w:basedOn w:val="Normalny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rPr>
      <w:rFonts w:ascii="Courier New" w:hAnsi="Courier New" w:cs="Courier New"/>
      <w:w w:val="100"/>
      <w:position w:val="-1"/>
      <w:highlight w:val="none"/>
      <w:effect w:val="none"/>
      <w:vertAlign w:val="baseline"/>
      <w:cs w:val="0"/>
      <w:em w:val="none"/>
    </w:rPr>
  </w:style>
  <w:style w:type="paragraph" w:styleId="Listapunktowana">
    <w:name w:val="List Bullet"/>
    <w:basedOn w:val="Normalny"/>
    <w:pPr>
      <w:numPr>
        <w:numId w:val="1"/>
      </w:numPr>
      <w:ind w:left="-1" w:hanging="1"/>
      <w:contextualSpacing/>
    </w:pPr>
  </w:style>
  <w:style w:type="paragraph" w:styleId="Zagicieodgryformularza">
    <w:name w:val="HTML Top of Form"/>
    <w:basedOn w:val="Normalny"/>
    <w:next w:val="Normalny"/>
    <w:qFormat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rPr>
      <w:rFonts w:ascii="Arial" w:hAnsi="Arial" w:cs="Arial"/>
      <w:vanish/>
      <w:w w:val="100"/>
      <w:position w:val="-1"/>
      <w:sz w:val="16"/>
      <w:szCs w:val="16"/>
      <w:highlight w:val="none"/>
      <w:effect w:val="none"/>
      <w:vertAlign w:val="baseline"/>
      <w:cs w:val="0"/>
      <w:em w:val="none"/>
    </w:rPr>
  </w:style>
  <w:style w:type="character" w:customStyle="1" w:styleId="smallgrey">
    <w:name w:val="smallgrey"/>
    <w:basedOn w:val="Domylnaczcionkaakapitu"/>
    <w:rPr>
      <w:w w:val="100"/>
      <w:position w:val="-1"/>
      <w:highlight w:val="none"/>
      <w:effect w:val="none"/>
      <w:vertAlign w:val="baseline"/>
      <w:cs w:val="0"/>
      <w:em w:val="none"/>
    </w:rPr>
  </w:style>
  <w:style w:type="paragraph" w:styleId="Zagicieoddouformularza">
    <w:name w:val="HTML Bottom of Form"/>
    <w:basedOn w:val="Normalny"/>
    <w:next w:val="Normalny"/>
    <w:qFormat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rPr>
      <w:rFonts w:ascii="Arial" w:hAnsi="Arial" w:cs="Arial"/>
      <w:vanish/>
      <w:w w:val="100"/>
      <w:position w:val="-1"/>
      <w:sz w:val="16"/>
      <w:szCs w:val="16"/>
      <w:highlight w:val="none"/>
      <w:effect w:val="none"/>
      <w:vertAlign w:val="baseline"/>
      <w:cs w:val="0"/>
      <w:em w:val="none"/>
    </w:rPr>
  </w:style>
  <w:style w:type="character" w:customStyle="1" w:styleId="pathway">
    <w:name w:val="pathway"/>
    <w:basedOn w:val="Domylnaczcionkaakapitu"/>
    <w:rPr>
      <w:w w:val="100"/>
      <w:position w:val="-1"/>
      <w:highlight w:val="none"/>
      <w:effect w:val="none"/>
      <w:vertAlign w:val="baseline"/>
      <w:cs w:val="0"/>
      <w:em w:val="none"/>
    </w:rPr>
  </w:style>
  <w:style w:type="paragraph" w:styleId="Zwykytekst">
    <w:name w:val="Plain Text"/>
    <w:basedOn w:val="Normalny"/>
    <w:rPr>
      <w:rFonts w:ascii="Courier" w:eastAsia="Times" w:hAnsi="Courier"/>
      <w:szCs w:val="20"/>
      <w:lang w:val="en-GB" w:eastAsia="en-GB"/>
    </w:rPr>
  </w:style>
  <w:style w:type="character" w:customStyle="1" w:styleId="ZwykytekstZnak">
    <w:name w:val="Zwykły tekst Znak"/>
    <w:rPr>
      <w:rFonts w:ascii="Courier" w:eastAsia="Times" w:hAnsi="Courier"/>
      <w:w w:val="100"/>
      <w:position w:val="-1"/>
      <w:sz w:val="24"/>
      <w:highlight w:val="none"/>
      <w:effect w:val="none"/>
      <w:vertAlign w:val="baseline"/>
      <w:cs w:val="0"/>
      <w:em w:val="none"/>
      <w:lang w:val="en-GB" w:eastAsia="en-GB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entury Gothic" w:hAnsi="Century Gothic" w:cs="Century Gothic"/>
      <w:position w:val="-1"/>
      <w:sz w:val="24"/>
      <w:szCs w:val="24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Wzmianka1">
    <w:name w:val="Wzmianka1"/>
    <w:basedOn w:val="Domylnaczcionkaakapitu"/>
    <w:uiPriority w:val="99"/>
    <w:semiHidden/>
    <w:unhideWhenUsed/>
    <w:rsid w:val="004374C2"/>
    <w:rPr>
      <w:color w:val="2B579A"/>
      <w:shd w:val="clear" w:color="auto" w:fill="E6E6E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F110C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5C3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RLEN%20TEAM\IP\RAJD%20MAROKA\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B035F-C866-460F-A2F0-201D3F95D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RAJD MAROKA</Template>
  <TotalTime>16</TotalTime>
  <Pages>1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PKN ORLEN S.A.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WALK_PR</dc:creator>
  <cp:lastModifiedBy>Czerwonka Paweł (PKN)</cp:lastModifiedBy>
  <cp:revision>18</cp:revision>
  <cp:lastPrinted>2018-03-26T15:05:00Z</cp:lastPrinted>
  <dcterms:created xsi:type="dcterms:W3CDTF">2020-08-07T14:34:00Z</dcterms:created>
  <dcterms:modified xsi:type="dcterms:W3CDTF">2020-12-17T09:00:00Z</dcterms:modified>
</cp:coreProperties>
</file>